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0" w:type="auto"/>
        <w:tblBorders>
          <w:bottom w:val="single" w:sz="12" w:space="0" w:color="F0F0F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0"/>
        <w:gridCol w:w="2510"/>
      </w:tblGrid>
      <w:tr w:rsidR="00A70674" w:rsidRPr="006718E1" w14:paraId="43B7C4BA" w14:textId="77777777" w:rsidTr="006718E1">
        <w:trPr>
          <w:trHeight w:val="149"/>
        </w:trPr>
        <w:tc>
          <w:tcPr>
            <w:tcW w:w="8280" w:type="dxa"/>
            <w:tcBorders>
              <w:bottom w:val="nil"/>
              <w:right w:val="single" w:sz="18" w:space="0" w:color="B3B3B3"/>
            </w:tcBorders>
            <w:vAlign w:val="center"/>
          </w:tcPr>
          <w:p w14:paraId="49E8D2ED" w14:textId="2200A2B1" w:rsidR="00A70674" w:rsidRPr="006718E1" w:rsidRDefault="00041A80" w:rsidP="00313D11">
            <w:pPr>
              <w:pStyle w:val="Title"/>
              <w:jc w:val="center"/>
              <w:rPr>
                <w:sz w:val="32"/>
                <w:szCs w:val="32"/>
              </w:rPr>
            </w:pPr>
            <w:r w:rsidRPr="006718E1">
              <w:rPr>
                <w:color w:val="C00000"/>
                <w:sz w:val="32"/>
                <w:szCs w:val="32"/>
              </w:rPr>
              <w:t>Thaxted Primary School</w:t>
            </w:r>
          </w:p>
        </w:tc>
        <w:tc>
          <w:tcPr>
            <w:tcW w:w="2510" w:type="dxa"/>
            <w:tcBorders>
              <w:left w:val="single" w:sz="18" w:space="0" w:color="B3B3B3"/>
              <w:bottom w:val="nil"/>
            </w:tcBorders>
            <w:vAlign w:val="center"/>
          </w:tcPr>
          <w:p w14:paraId="03F0B0B5" w14:textId="7164509F" w:rsidR="00A70674" w:rsidRPr="006718E1" w:rsidRDefault="00D944C7">
            <w:pPr>
              <w:pStyle w:val="Subtitle"/>
            </w:pPr>
            <w:r w:rsidRPr="006718E1">
              <w:t>202</w:t>
            </w:r>
            <w:r w:rsidR="00E65031">
              <w:t>6</w:t>
            </w:r>
            <w:r w:rsidR="00E118A4" w:rsidRPr="006718E1">
              <w:t xml:space="preserve"> to </w:t>
            </w:r>
            <w:r w:rsidRPr="006718E1">
              <w:t>202</w:t>
            </w:r>
            <w:r w:rsidR="00E65031">
              <w:t>7</w:t>
            </w:r>
          </w:p>
        </w:tc>
      </w:tr>
      <w:tr w:rsidR="00A70674" w:rsidRPr="006718E1" w14:paraId="28E167E2" w14:textId="77777777" w:rsidTr="006718E1">
        <w:trPr>
          <w:trHeight w:hRule="exact" w:val="144"/>
        </w:trPr>
        <w:tc>
          <w:tcPr>
            <w:tcW w:w="8280" w:type="dxa"/>
            <w:tcBorders>
              <w:top w:val="nil"/>
              <w:bottom w:val="single" w:sz="18" w:space="0" w:color="B3B3B3"/>
            </w:tcBorders>
          </w:tcPr>
          <w:p w14:paraId="7C02FD84" w14:textId="77777777" w:rsidR="00A70674" w:rsidRPr="006718E1" w:rsidRDefault="00A70674">
            <w:pPr>
              <w:pStyle w:val="NoSpacing"/>
            </w:pPr>
          </w:p>
        </w:tc>
        <w:tc>
          <w:tcPr>
            <w:tcW w:w="2510" w:type="dxa"/>
            <w:tcBorders>
              <w:bottom w:val="single" w:sz="18" w:space="0" w:color="B3B3B3"/>
            </w:tcBorders>
          </w:tcPr>
          <w:p w14:paraId="19C4AB04" w14:textId="77777777" w:rsidR="00A70674" w:rsidRPr="006718E1" w:rsidRDefault="00A70674">
            <w:pPr>
              <w:pStyle w:val="NoSpacing"/>
            </w:pPr>
          </w:p>
        </w:tc>
      </w:tr>
    </w:tbl>
    <w:p w14:paraId="6A5B221D" w14:textId="77777777" w:rsidR="00A70674" w:rsidRDefault="00A70674">
      <w:pPr>
        <w:pStyle w:val="NoSpacing"/>
      </w:pPr>
    </w:p>
    <w:tbl>
      <w:tblPr>
        <w:tblW w:w="0" w:type="auto"/>
        <w:tblLayout w:type="fixed"/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3214"/>
        <w:gridCol w:w="579"/>
        <w:gridCol w:w="3214"/>
        <w:gridCol w:w="579"/>
        <w:gridCol w:w="3214"/>
      </w:tblGrid>
      <w:tr w:rsidR="00150922" w:rsidRPr="006718E1" w14:paraId="45D62C96" w14:textId="77777777" w:rsidTr="006718E1">
        <w:tc>
          <w:tcPr>
            <w:tcW w:w="3214" w:type="dxa"/>
            <w:shd w:val="clear" w:color="auto" w:fill="auto"/>
          </w:tcPr>
          <w:tbl>
            <w:tblPr>
              <w:tblW w:w="5000" w:type="pct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A70674" w:rsidRPr="006718E1" w14:paraId="29F75C4D" w14:textId="77777777" w:rsidTr="006718E1">
              <w:tc>
                <w:tcPr>
                  <w:tcW w:w="5000" w:type="pct"/>
                  <w:shd w:val="clear" w:color="auto" w:fill="30506A"/>
                </w:tcPr>
                <w:p w14:paraId="4538AAA5" w14:textId="662AC159" w:rsidR="00A70674" w:rsidRPr="006718E1" w:rsidRDefault="00223B9D" w:rsidP="006718E1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Sep</w:t>
                  </w:r>
                  <w:r w:rsidR="00E34C3E" w:rsidRPr="006718E1">
                    <w:rPr>
                      <w:b/>
                      <w:color w:val="FFFFFF"/>
                      <w:szCs w:val="15"/>
                    </w:rPr>
                    <w:t>tember</w:t>
                  </w:r>
                  <w:r w:rsidR="00E118A4" w:rsidRPr="006718E1">
                    <w:rPr>
                      <w:b/>
                      <w:color w:val="FFFFFF"/>
                      <w:szCs w:val="15"/>
                    </w:rPr>
                    <w:t xml:space="preserve"> </w:t>
                  </w:r>
                  <w:r w:rsidR="00246E8A" w:rsidRPr="006718E1">
                    <w:rPr>
                      <w:b/>
                      <w:color w:val="FFFFFF"/>
                      <w:szCs w:val="15"/>
                    </w:rPr>
                    <w:t>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6</w:t>
                  </w:r>
                </w:p>
              </w:tc>
            </w:tr>
            <w:tr w:rsidR="00A70674" w:rsidRPr="006718E1" w14:paraId="36745737" w14:textId="77777777" w:rsidTr="006718E1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55128FB1" w14:textId="77777777" w:rsidTr="006718E1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119CC014" w14:textId="422BD393" w:rsidR="00A70674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45818B65" w14:textId="26607AC2" w:rsidR="00A70674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15CD6A26" w14:textId="5E521B79" w:rsidR="00A70674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046E0016" w14:textId="0EF4D73D" w:rsidR="00A70674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0B05FC06" w14:textId="61F1F050" w:rsidR="00A70674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FA23636" w14:textId="199D0CE6" w:rsidR="00A70674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0D06B320" w14:textId="77777777" w:rsidR="00A70674" w:rsidRPr="006718E1" w:rsidRDefault="00E118A4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7BEFDFFE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41F5490" w14:textId="77777777" w:rsidR="00246E8A" w:rsidRPr="006718E1" w:rsidRDefault="00246E8A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0FBFB4C" w14:textId="77777777" w:rsidR="00246E8A" w:rsidRPr="006718E1" w:rsidRDefault="00246E8A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DE44410" w14:textId="77777777" w:rsidR="00246E8A" w:rsidRPr="006718E1" w:rsidRDefault="00246E8A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913EF29" w14:textId="77777777" w:rsidR="00246E8A" w:rsidRPr="006718E1" w:rsidRDefault="00246E8A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CCAB291" w14:textId="77777777" w:rsidR="00246E8A" w:rsidRPr="006718E1" w:rsidRDefault="00246E8A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773120C4" w14:textId="74CAF076" w:rsidR="00246E8A" w:rsidRPr="006718E1" w:rsidRDefault="00246E8A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32C2F2F8" w14:textId="561EEBA3" w:rsidR="00246E8A" w:rsidRPr="006718E1" w:rsidRDefault="00246E8A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  <w:tr w:rsidR="00150922" w:rsidRPr="006718E1" w14:paraId="46491956" w14:textId="77777777" w:rsidTr="00FC6367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C71138D" w14:textId="4C33E37A" w:rsidR="00246E8A" w:rsidRPr="006718E1" w:rsidRDefault="00246E8A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92D050"/>
                        <w:vAlign w:val="center"/>
                      </w:tcPr>
                      <w:p w14:paraId="5907E0DD" w14:textId="19823C69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92D050"/>
                        <w:vAlign w:val="center"/>
                      </w:tcPr>
                      <w:p w14:paraId="1E4A538E" w14:textId="34544955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4743D30" w14:textId="208E1CC5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A5C22AC" w14:textId="06F271B5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5BAAD7DB" w14:textId="1E00F2D0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427CF50" w14:textId="256FE909" w:rsidR="00246E8A" w:rsidRPr="006718E1" w:rsidRDefault="00D93C16" w:rsidP="006718E1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</w:tr>
                  <w:tr w:rsidR="00150922" w:rsidRPr="006718E1" w14:paraId="0FCB13F7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D5DD9F2" w14:textId="514BBF15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47F13B9" w14:textId="61EE6709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A246EF4" w14:textId="11F3BF61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2C1832D" w14:textId="0EDA0451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4D2047B" w14:textId="3D4B2F64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28029FD4" w14:textId="499D7D8F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07BA43E3" w14:textId="62836245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</w:tr>
                  <w:tr w:rsidR="00150922" w:rsidRPr="006718E1" w14:paraId="7273A671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CC99C8E" w14:textId="5A52170C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D87EBC5" w14:textId="4BD5A38D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26CCBE5" w14:textId="62AF0221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2D6D62C" w14:textId="45AD24E6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6E348D9" w14:textId="66619F27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386E9821" w14:textId="5215284E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05CF0807" w14:textId="01EB8B06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</w:tr>
                  <w:tr w:rsidR="00150922" w:rsidRPr="006718E1" w14:paraId="5B4B61C0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9C53C34" w14:textId="0DA41601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EA37A2B" w14:textId="1E7C9E1C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092B74F" w14:textId="49C6F74C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78F3CEB" w14:textId="27002047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D2100CD" w14:textId="043435B4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06289503" w14:textId="232C9694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5DE95414" w14:textId="1A2939B2" w:rsidR="00246E8A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</w:tr>
                  <w:tr w:rsidR="00150922" w:rsidRPr="006718E1" w14:paraId="414804C7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5F1DE76" w14:textId="50216E1D" w:rsidR="00223B9D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AF03B4B" w14:textId="2A7D828E" w:rsidR="00223B9D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4D1F91C6" w14:textId="0775FE3C" w:rsidR="00223B9D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4F28377D" w14:textId="77777777" w:rsidR="00223B9D" w:rsidRPr="006718E1" w:rsidRDefault="00223B9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4E59917" w14:textId="77777777" w:rsidR="00223B9D" w:rsidRPr="006718E1" w:rsidRDefault="00223B9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072EE9AA" w14:textId="77777777" w:rsidR="00223B9D" w:rsidRPr="006718E1" w:rsidRDefault="00223B9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2DC6DE39" w14:textId="77777777" w:rsidR="00223B9D" w:rsidRPr="006718E1" w:rsidRDefault="00223B9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02EC187E" w14:textId="77777777" w:rsidR="00A70674" w:rsidRPr="006718E1" w:rsidRDefault="00A70674" w:rsidP="006718E1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2842B0BA" w14:textId="77777777" w:rsidR="00A70674" w:rsidRPr="006718E1" w:rsidRDefault="00A70674"/>
        </w:tc>
        <w:tc>
          <w:tcPr>
            <w:tcW w:w="579" w:type="dxa"/>
            <w:shd w:val="clear" w:color="auto" w:fill="auto"/>
          </w:tcPr>
          <w:p w14:paraId="21828E96" w14:textId="77777777" w:rsidR="00A70674" w:rsidRPr="006718E1" w:rsidRDefault="00A70674"/>
        </w:tc>
        <w:tc>
          <w:tcPr>
            <w:tcW w:w="3214" w:type="dxa"/>
            <w:shd w:val="clear" w:color="auto" w:fill="auto"/>
          </w:tcPr>
          <w:tbl>
            <w:tblPr>
              <w:tblW w:w="3146" w:type="dxa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150922" w:rsidRPr="006718E1" w14:paraId="04BD1FD9" w14:textId="77777777" w:rsidTr="00F3740B">
              <w:tc>
                <w:tcPr>
                  <w:tcW w:w="5000" w:type="pct"/>
                  <w:shd w:val="clear" w:color="auto" w:fill="30506A"/>
                </w:tcPr>
                <w:p w14:paraId="4AED17F6" w14:textId="1E6C1B28" w:rsidR="00150922" w:rsidRPr="006718E1" w:rsidRDefault="00150922" w:rsidP="00150922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October 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6</w:t>
                  </w:r>
                </w:p>
              </w:tc>
            </w:tr>
            <w:tr w:rsidR="00150922" w:rsidRPr="006718E1" w14:paraId="712AA1F3" w14:textId="77777777" w:rsidTr="00F3740B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05149F3E" w14:textId="77777777" w:rsidTr="00F3740B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667B7563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29534197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A080389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207C9C20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677E4D1E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3615B67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8FC60A5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4A8AEB27" w14:textId="77777777" w:rsidTr="00F3740B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32DC666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E20E55D" w14:textId="264867F1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F0BDE02" w14:textId="399AB5A4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550A634" w14:textId="54A6FE3D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204EA91" w14:textId="25745E13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31A76FB4" w14:textId="7C49D8AA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7F751A9D" w14:textId="3809E2D3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</w:tr>
                  <w:tr w:rsidR="00150922" w:rsidRPr="006718E1" w14:paraId="01C8E6B9" w14:textId="77777777" w:rsidTr="00F3740B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E6C0338" w14:textId="6E4F963C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0C46332" w14:textId="7E4376FA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91E4590" w14:textId="7D384655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95F7B55" w14:textId="72EF3246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F0B3370" w14:textId="17B7D83D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5BC11512" w14:textId="35F68209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19523506" w14:textId="4D32167A" w:rsidR="00150922" w:rsidRPr="006718E1" w:rsidRDefault="00D93C16" w:rsidP="00150922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</w:tr>
                  <w:tr w:rsidR="00150922" w:rsidRPr="006718E1" w14:paraId="78E383E6" w14:textId="77777777" w:rsidTr="00F3740B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347FBE2" w14:textId="165E5DCB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B96DB2E" w14:textId="01D11993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5634887" w14:textId="273594E1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CE2548E" w14:textId="26B82E26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1D2D2FC" w14:textId="607E51FF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5FF4C9B6" w14:textId="071D41F2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CEB45D9" w14:textId="6D344121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</w:tr>
                  <w:tr w:rsidR="00150922" w:rsidRPr="006718E1" w14:paraId="375FCD37" w14:textId="77777777" w:rsidTr="00F3740B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B48083D" w14:textId="68FC99D4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570E567" w14:textId="2E453188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71D60B4" w14:textId="5A602D9B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D13D3C0" w14:textId="5C74B5E1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CAF380E" w14:textId="33C507AF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2906399E" w14:textId="19B63D6A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6EDD35A4" w14:textId="74B14E99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</w:tr>
                  <w:tr w:rsidR="00150922" w:rsidRPr="006718E1" w14:paraId="58A58C48" w14:textId="77777777" w:rsidTr="00547027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71507B8A" w14:textId="03CACC6D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37A03EB1" w14:textId="2AFEB91E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1991D2F6" w14:textId="5ACCC0D3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0A56E5DC" w14:textId="47F632D1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99CC"/>
                        <w:vAlign w:val="center"/>
                      </w:tcPr>
                      <w:p w14:paraId="42BCEF21" w14:textId="1A75CA60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652EA665" w14:textId="702E3430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9B24FA0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  <w:tr w:rsidR="00150922" w:rsidRPr="006718E1" w14:paraId="5CEE334D" w14:textId="77777777" w:rsidTr="00F3740B"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2039A38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3F403E0B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E9914D3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1C09A8C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04F5DA09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6BA3168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0064E15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3932E93D" w14:textId="77777777" w:rsidR="00150922" w:rsidRPr="006718E1" w:rsidRDefault="00150922" w:rsidP="00150922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3125C1BA" w14:textId="77777777" w:rsidR="00A70674" w:rsidRPr="006718E1" w:rsidRDefault="00A70674"/>
        </w:tc>
        <w:tc>
          <w:tcPr>
            <w:tcW w:w="579" w:type="dxa"/>
            <w:shd w:val="clear" w:color="auto" w:fill="auto"/>
          </w:tcPr>
          <w:p w14:paraId="1085CDB9" w14:textId="77777777" w:rsidR="00A70674" w:rsidRPr="006718E1" w:rsidRDefault="00A70674"/>
        </w:tc>
        <w:tc>
          <w:tcPr>
            <w:tcW w:w="3214" w:type="dxa"/>
            <w:shd w:val="clear" w:color="auto" w:fill="auto"/>
          </w:tcPr>
          <w:tbl>
            <w:tblPr>
              <w:tblW w:w="3146" w:type="dxa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150922" w:rsidRPr="006718E1" w14:paraId="28EAFAC1" w14:textId="77777777" w:rsidTr="00F3740B">
              <w:tc>
                <w:tcPr>
                  <w:tcW w:w="5000" w:type="pct"/>
                  <w:shd w:val="clear" w:color="auto" w:fill="30506A"/>
                </w:tcPr>
                <w:p w14:paraId="1F98185A" w14:textId="136F4939" w:rsidR="00150922" w:rsidRPr="006718E1" w:rsidRDefault="00150922" w:rsidP="00150922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November 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6</w:t>
                  </w:r>
                </w:p>
              </w:tc>
            </w:tr>
            <w:tr w:rsidR="00150922" w:rsidRPr="006718E1" w14:paraId="63886293" w14:textId="77777777" w:rsidTr="00F3740B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02F685F6" w14:textId="77777777" w:rsidTr="00F3740B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59A29195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4CB7E84E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4657D6BF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32D63222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5E4E0689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25D9AD8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0C0A51F3" w14:textId="77777777" w:rsidR="00150922" w:rsidRPr="006718E1" w:rsidRDefault="00150922" w:rsidP="00150922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27ACA905" w14:textId="77777777" w:rsidTr="00547027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67DE810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73C8268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763C366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94BDDF1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E8E681B" w14:textId="31E8325D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583C8975" w14:textId="7935B6B1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25722971" w14:textId="3794FB1E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</w:tr>
                  <w:tr w:rsidR="00150922" w:rsidRPr="006718E1" w14:paraId="750A27F4" w14:textId="77777777" w:rsidTr="00F3740B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5DCFDE8" w14:textId="6972741B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A0585FF" w14:textId="66DD1137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0F263E0" w14:textId="49EA49EA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DEE52DA" w14:textId="3EDFF17D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AED642B" w14:textId="3040313C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20287979" w14:textId="29ADA90F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BC8E51B" w14:textId="063B6B43" w:rsidR="00150922" w:rsidRPr="006718E1" w:rsidRDefault="00D93C16" w:rsidP="00150922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</w:tr>
                  <w:tr w:rsidR="00150922" w:rsidRPr="006718E1" w14:paraId="0069957C" w14:textId="77777777" w:rsidTr="00F3740B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1ABB21B" w14:textId="308E8F68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2DC7007" w14:textId="3946EF8B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DC29B8D" w14:textId="1E03D547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DD65659" w14:textId="3E3CCD02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2BB845B" w14:textId="16C00E0F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6ED13960" w14:textId="402CC376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6B92F90F" w14:textId="67E7C74E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</w:tr>
                  <w:tr w:rsidR="00150922" w:rsidRPr="006718E1" w14:paraId="68CDB883" w14:textId="77777777" w:rsidTr="00547027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D987236" w14:textId="473CC488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C627C5B" w14:textId="6C88533A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9495ECA" w14:textId="0C864D63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EC639E8" w14:textId="7B77C6EF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5A860E9" w14:textId="5075FEFB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479A8623" w14:textId="44EF8416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0E18CF19" w14:textId="442AC7A6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</w:tr>
                  <w:tr w:rsidR="00150922" w:rsidRPr="006718E1" w14:paraId="4E96A635" w14:textId="77777777" w:rsidTr="00985702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92D050"/>
                        <w:vAlign w:val="center"/>
                      </w:tcPr>
                      <w:p w14:paraId="372C6FE7" w14:textId="2479D2E6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ECDC37D" w14:textId="42CBA5D2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6D172B1" w14:textId="743B1897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C29D9CC" w14:textId="07D15691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C955DB8" w14:textId="6EBFEEF2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19394A4A" w14:textId="05518468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5E3C8AE" w14:textId="7D350F54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29</w:t>
                        </w:r>
                      </w:p>
                    </w:tc>
                  </w:tr>
                  <w:tr w:rsidR="00150922" w:rsidRPr="006718E1" w14:paraId="1820094E" w14:textId="77777777" w:rsidTr="00F3740B"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047327C8" w14:textId="6A9093BB" w:rsidR="00150922" w:rsidRPr="006718E1" w:rsidRDefault="00D93C16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0C9E60B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C8B0B49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2D3CE0D0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389579E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6F309E3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04CF19DE" w14:textId="77777777" w:rsidR="00150922" w:rsidRPr="006718E1" w:rsidRDefault="00150922" w:rsidP="00150922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2011BCE5" w14:textId="77777777" w:rsidR="00150922" w:rsidRPr="006718E1" w:rsidRDefault="00150922" w:rsidP="00150922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4E1CE6FC" w14:textId="77777777" w:rsidR="00A70674" w:rsidRPr="006718E1" w:rsidRDefault="00A70674"/>
        </w:tc>
      </w:tr>
      <w:tr w:rsidR="00150922" w:rsidRPr="006718E1" w14:paraId="20B8B763" w14:textId="77777777" w:rsidTr="006718E1">
        <w:trPr>
          <w:trHeight w:hRule="exact" w:val="144"/>
        </w:trPr>
        <w:tc>
          <w:tcPr>
            <w:tcW w:w="3214" w:type="dxa"/>
            <w:shd w:val="clear" w:color="auto" w:fill="auto"/>
          </w:tcPr>
          <w:p w14:paraId="44794491" w14:textId="77777777" w:rsidR="00A70674" w:rsidRPr="006718E1" w:rsidRDefault="00A70674"/>
        </w:tc>
        <w:tc>
          <w:tcPr>
            <w:tcW w:w="579" w:type="dxa"/>
            <w:shd w:val="clear" w:color="auto" w:fill="auto"/>
          </w:tcPr>
          <w:p w14:paraId="7B4852DA" w14:textId="77777777" w:rsidR="00A70674" w:rsidRPr="006718E1" w:rsidRDefault="00A70674"/>
        </w:tc>
        <w:tc>
          <w:tcPr>
            <w:tcW w:w="3214" w:type="dxa"/>
            <w:shd w:val="clear" w:color="auto" w:fill="auto"/>
          </w:tcPr>
          <w:p w14:paraId="209F6FC8" w14:textId="77777777" w:rsidR="00A70674" w:rsidRPr="006718E1" w:rsidRDefault="00A70674"/>
        </w:tc>
        <w:tc>
          <w:tcPr>
            <w:tcW w:w="579" w:type="dxa"/>
            <w:shd w:val="clear" w:color="auto" w:fill="auto"/>
          </w:tcPr>
          <w:p w14:paraId="1F90056E" w14:textId="77777777" w:rsidR="00A70674" w:rsidRPr="006718E1" w:rsidRDefault="00A70674"/>
        </w:tc>
        <w:tc>
          <w:tcPr>
            <w:tcW w:w="3214" w:type="dxa"/>
            <w:shd w:val="clear" w:color="auto" w:fill="auto"/>
          </w:tcPr>
          <w:p w14:paraId="732D0228" w14:textId="77777777" w:rsidR="00A70674" w:rsidRPr="006718E1" w:rsidRDefault="00A70674"/>
        </w:tc>
      </w:tr>
      <w:tr w:rsidR="00150922" w:rsidRPr="006718E1" w14:paraId="277D77E0" w14:textId="77777777" w:rsidTr="006718E1">
        <w:tc>
          <w:tcPr>
            <w:tcW w:w="3214" w:type="dxa"/>
            <w:shd w:val="clear" w:color="auto" w:fill="auto"/>
          </w:tcPr>
          <w:tbl>
            <w:tblPr>
              <w:tblW w:w="5000" w:type="pct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2E5C4D" w:rsidRPr="006718E1" w14:paraId="2693D253" w14:textId="77777777" w:rsidTr="006718E1">
              <w:tc>
                <w:tcPr>
                  <w:tcW w:w="5000" w:type="pct"/>
                  <w:shd w:val="clear" w:color="auto" w:fill="30506A"/>
                </w:tcPr>
                <w:p w14:paraId="6960185F" w14:textId="7D0ADF4F" w:rsidR="002E5C4D" w:rsidRPr="006718E1" w:rsidRDefault="002E5C4D" w:rsidP="006718E1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Dec</w:t>
                  </w:r>
                  <w:r w:rsidR="00E34C3E" w:rsidRPr="006718E1">
                    <w:rPr>
                      <w:b/>
                      <w:color w:val="FFFFFF"/>
                      <w:szCs w:val="15"/>
                    </w:rPr>
                    <w:t>ember</w:t>
                  </w:r>
                  <w:r w:rsidRPr="006718E1">
                    <w:rPr>
                      <w:b/>
                      <w:color w:val="FFFFFF"/>
                      <w:szCs w:val="15"/>
                    </w:rPr>
                    <w:t xml:space="preserve"> 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6</w:t>
                  </w:r>
                </w:p>
              </w:tc>
            </w:tr>
            <w:tr w:rsidR="002E5C4D" w:rsidRPr="006718E1" w14:paraId="77A828B9" w14:textId="77777777" w:rsidTr="006718E1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561844E0" w14:textId="77777777" w:rsidTr="006718E1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3A396395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46AE159C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1F7FCA48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047FE003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38C17AE1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193CE85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4E66BAC7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18979499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C172461" w14:textId="7A3F6A9D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EDBA9BB" w14:textId="4780590E" w:rsidR="002E5C4D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C0B3496" w14:textId="21E54C0C" w:rsidR="002E5C4D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4ED4D8A" w14:textId="74A339A7" w:rsidR="002E5C4D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EC461F4" w14:textId="34E7BEF1" w:rsidR="002E5C4D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6EEE97AB" w14:textId="39950662" w:rsidR="002E5C4D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523D66A4" w14:textId="2522A77C" w:rsidR="002E5C4D" w:rsidRPr="006718E1" w:rsidRDefault="00D93C16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</w:tr>
                  <w:tr w:rsidR="00547027" w:rsidRPr="006718E1" w14:paraId="0C9526A9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A2C5E18" w14:textId="3D7FF745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3226E26" w14:textId="713DE6E2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AE880D2" w14:textId="6ECF5D9E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4A2CA0A" w14:textId="5FF1F97D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42D9BA0" w14:textId="6B6CF225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14B83998" w14:textId="05BDF7DE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7A86486B" w14:textId="7CBD4DE5" w:rsidR="00547027" w:rsidRPr="006718E1" w:rsidRDefault="00D93C16" w:rsidP="00547027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</w:tr>
                  <w:tr w:rsidR="00547027" w:rsidRPr="006718E1" w14:paraId="62149AB7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0F8E98D" w14:textId="266DFAC8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8249CFD" w14:textId="382D14AA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FA77CCA" w14:textId="75B60F55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76B13FE" w14:textId="4899A8B0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1EAE378" w14:textId="1450E3AF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5B255785" w14:textId="48E1683B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29B7CEE" w14:textId="627D6112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</w:tr>
                  <w:tr w:rsidR="00547027" w:rsidRPr="006718E1" w14:paraId="1D36ACA4" w14:textId="77777777" w:rsidTr="00F3740B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4B8039AB" w14:textId="02E21C8D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11313123" w14:textId="133D17C6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2736C14A" w14:textId="20A9E3AC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7AA208D9" w14:textId="1FD65F9D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0E2EB" w:themeFill="accent3" w:themeFillTint="99"/>
                        <w:vAlign w:val="center"/>
                      </w:tcPr>
                      <w:p w14:paraId="353A6C49" w14:textId="016F41AE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1D590550" w14:textId="7DDB12E1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7B2D8AE7" w14:textId="67018C5C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</w:tr>
                  <w:tr w:rsidR="00547027" w:rsidRPr="006718E1" w14:paraId="18110969" w14:textId="77777777" w:rsidTr="00F3740B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0E2EB" w:themeFill="accent3" w:themeFillTint="99"/>
                        <w:vAlign w:val="center"/>
                      </w:tcPr>
                      <w:p w14:paraId="5589D8A2" w14:textId="66401D2F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24489C84" w14:textId="27CA871E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99CC"/>
                        <w:vAlign w:val="center"/>
                      </w:tcPr>
                      <w:p w14:paraId="10A92961" w14:textId="7FAE0168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44A53545" w14:textId="28451CEA" w:rsidR="00547027" w:rsidRPr="006718E1" w:rsidRDefault="00D93C16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0F97967" w14:textId="331B9068" w:rsidR="00547027" w:rsidRPr="006718E1" w:rsidRDefault="00547027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4DB31605" w14:textId="4FDAEC00" w:rsidR="00547027" w:rsidRPr="006718E1" w:rsidRDefault="00547027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6A60A118" w14:textId="72194E3A" w:rsidR="00547027" w:rsidRPr="006718E1" w:rsidRDefault="00547027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  <w:tr w:rsidR="00547027" w:rsidRPr="006718E1" w14:paraId="49BAC59C" w14:textId="77777777" w:rsidTr="00F3740B">
                    <w:tc>
                      <w:tcPr>
                        <w:tcW w:w="448" w:type="dxa"/>
                        <w:tcBorders>
                          <w:top w:val="single" w:sz="4" w:space="0" w:color="8A8A8A"/>
                          <w:bottom w:val="nil"/>
                        </w:tcBorders>
                        <w:shd w:val="clear" w:color="auto" w:fill="auto"/>
                      </w:tcPr>
                      <w:p w14:paraId="60A2C601" w14:textId="1D4215B4" w:rsidR="00547027" w:rsidRPr="006718E1" w:rsidRDefault="00547027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bottom w:val="nil"/>
                        </w:tcBorders>
                        <w:shd w:val="clear" w:color="auto" w:fill="auto"/>
                      </w:tcPr>
                      <w:p w14:paraId="5F92EB6E" w14:textId="17F14072" w:rsidR="00547027" w:rsidRPr="006718E1" w:rsidRDefault="00547027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225EB75A" w14:textId="4462A8C4" w:rsidR="00547027" w:rsidRPr="006718E1" w:rsidRDefault="00547027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26ACA9C0" w14:textId="77777777" w:rsidR="00547027" w:rsidRPr="006718E1" w:rsidRDefault="00547027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48F8EB1D" w14:textId="77777777" w:rsidR="00547027" w:rsidRPr="006718E1" w:rsidRDefault="00547027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0609280" w14:textId="77777777" w:rsidR="00547027" w:rsidRPr="006718E1" w:rsidRDefault="00547027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3E0FF9B" w14:textId="77777777" w:rsidR="00547027" w:rsidRPr="006718E1" w:rsidRDefault="00547027" w:rsidP="00547027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01E2DF96" w14:textId="77777777" w:rsidR="002E5C4D" w:rsidRPr="006718E1" w:rsidRDefault="002E5C4D" w:rsidP="006718E1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092F39FF" w14:textId="77777777" w:rsidR="00223D4D" w:rsidRPr="006718E1" w:rsidRDefault="00223D4D" w:rsidP="00223D4D"/>
        </w:tc>
        <w:tc>
          <w:tcPr>
            <w:tcW w:w="579" w:type="dxa"/>
            <w:shd w:val="clear" w:color="auto" w:fill="auto"/>
          </w:tcPr>
          <w:p w14:paraId="73D0AEB2" w14:textId="77777777" w:rsidR="00223D4D" w:rsidRPr="006718E1" w:rsidRDefault="00223D4D" w:rsidP="00223D4D"/>
        </w:tc>
        <w:tc>
          <w:tcPr>
            <w:tcW w:w="3214" w:type="dxa"/>
            <w:shd w:val="clear" w:color="auto" w:fill="auto"/>
          </w:tcPr>
          <w:tbl>
            <w:tblPr>
              <w:tblW w:w="5000" w:type="pct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2E5C4D" w:rsidRPr="006718E1" w14:paraId="2AF2ED0E" w14:textId="77777777" w:rsidTr="006718E1">
              <w:tc>
                <w:tcPr>
                  <w:tcW w:w="5000" w:type="pct"/>
                  <w:shd w:val="clear" w:color="auto" w:fill="30506A"/>
                </w:tcPr>
                <w:p w14:paraId="27CAD24F" w14:textId="383C43A2" w:rsidR="002E5C4D" w:rsidRPr="006718E1" w:rsidRDefault="002E5C4D" w:rsidP="006718E1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Jan</w:t>
                  </w:r>
                  <w:r w:rsidR="00E34C3E" w:rsidRPr="006718E1">
                    <w:rPr>
                      <w:b/>
                      <w:color w:val="FFFFFF"/>
                      <w:szCs w:val="15"/>
                    </w:rPr>
                    <w:t>uary</w:t>
                  </w:r>
                  <w:r w:rsidRPr="006718E1">
                    <w:rPr>
                      <w:b/>
                      <w:color w:val="FFFFFF"/>
                      <w:szCs w:val="15"/>
                    </w:rPr>
                    <w:t xml:space="preserve"> 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7</w:t>
                  </w:r>
                </w:p>
              </w:tc>
            </w:tr>
            <w:tr w:rsidR="002E5C4D" w:rsidRPr="006718E1" w14:paraId="64228925" w14:textId="77777777" w:rsidTr="006718E1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45127C4A" w14:textId="77777777" w:rsidTr="006718E1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3C87CF8A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4131AC49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29AB4D7A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2BC81CCF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370602B9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CA33EA8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1DA7AFDD" w14:textId="77777777" w:rsidR="002E5C4D" w:rsidRPr="006718E1" w:rsidRDefault="002E5C4D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32C3CA7D" w14:textId="77777777" w:rsidTr="00F3740B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136F5E7" w14:textId="77777777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48482A5" w14:textId="77777777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FFFF" w:themeFill="background1"/>
                        <w:vAlign w:val="center"/>
                      </w:tcPr>
                      <w:p w14:paraId="4A94EB27" w14:textId="254F81A0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E0E10A2" w14:textId="70C128EF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0E2EB" w:themeFill="accent3" w:themeFillTint="99"/>
                        <w:vAlign w:val="center"/>
                      </w:tcPr>
                      <w:p w14:paraId="0CA0EC0C" w14:textId="289CB7DC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148C4FFE" w14:textId="77862BE4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65E58FA0" w14:textId="714ED3B2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</w:tr>
                  <w:tr w:rsidR="00150922" w:rsidRPr="006718E1" w14:paraId="18F87E57" w14:textId="77777777" w:rsidTr="00547027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FFFF" w:themeFill="background1"/>
                        <w:vAlign w:val="center"/>
                      </w:tcPr>
                      <w:p w14:paraId="1C3BDD54" w14:textId="1F4647AB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FA690AB" w14:textId="66382F4E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408CFF4" w14:textId="147BA86B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11EA9B2" w14:textId="66F8C59E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060D446" w14:textId="70C239CD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7DBC6D9F" w14:textId="663073E4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0C6780E" w14:textId="48C0775F" w:rsidR="002E5C4D" w:rsidRPr="006718E1" w:rsidRDefault="005A56BC" w:rsidP="006718E1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</w:tr>
                  <w:tr w:rsidR="00150922" w:rsidRPr="006718E1" w14:paraId="5D4C9DA4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0138D80" w14:textId="7AE2A7B5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9281C53" w14:textId="55AAC141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2D37829" w14:textId="1E7F80FF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5B5BF32" w14:textId="22712379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874B636" w14:textId="3877A60A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507EEF50" w14:textId="1469D162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30AFA4A8" w14:textId="1D559B91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</w:tr>
                  <w:tr w:rsidR="00150922" w:rsidRPr="006718E1" w14:paraId="22796090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F4889E6" w14:textId="733AF696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CDF16EA" w14:textId="46AB2F6D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57F1176" w14:textId="3AEBDBEB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6CD987C" w14:textId="65203E1C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85FA4DD" w14:textId="6FBE1C02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684487A0" w14:textId="5FDBDB35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2814010F" w14:textId="0501EEDF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</w:tr>
                  <w:tr w:rsidR="00150922" w:rsidRPr="006718E1" w14:paraId="16E22EC4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57A2C10" w14:textId="41910571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AF91AAF" w14:textId="2915FC4B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181803F" w14:textId="03F17E0D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021AE1B" w14:textId="02C35A26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72104A5" w14:textId="36A37650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38BC08AF" w14:textId="4257A91D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20A5E22A" w14:textId="65059C89" w:rsidR="002E5C4D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31</w:t>
                        </w:r>
                      </w:p>
                    </w:tc>
                  </w:tr>
                  <w:tr w:rsidR="00150922" w:rsidRPr="006718E1" w14:paraId="3E2DF57F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E28CFF2" w14:textId="77777777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EBE6056" w14:textId="77777777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882B2F5" w14:textId="77777777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9185A9C" w14:textId="77777777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36590B4F" w14:textId="77777777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1139A1D" w14:textId="77777777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380BF7CB" w14:textId="77777777" w:rsidR="002E5C4D" w:rsidRPr="006718E1" w:rsidRDefault="002E5C4D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0CCB08F0" w14:textId="77777777" w:rsidR="002E5C4D" w:rsidRPr="006718E1" w:rsidRDefault="002E5C4D" w:rsidP="006718E1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1BF445DB" w14:textId="77777777" w:rsidR="00223D4D" w:rsidRPr="006718E1" w:rsidRDefault="00223D4D" w:rsidP="00223D4D"/>
        </w:tc>
        <w:tc>
          <w:tcPr>
            <w:tcW w:w="579" w:type="dxa"/>
            <w:shd w:val="clear" w:color="auto" w:fill="auto"/>
          </w:tcPr>
          <w:p w14:paraId="0528AE3D" w14:textId="77777777" w:rsidR="00223D4D" w:rsidRPr="006718E1" w:rsidRDefault="00223D4D" w:rsidP="00223D4D"/>
        </w:tc>
        <w:tc>
          <w:tcPr>
            <w:tcW w:w="3214" w:type="dxa"/>
            <w:shd w:val="clear" w:color="auto" w:fill="auto"/>
          </w:tcPr>
          <w:tbl>
            <w:tblPr>
              <w:tblW w:w="5000" w:type="pct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E34C3E" w:rsidRPr="006718E1" w14:paraId="6987DCBD" w14:textId="77777777" w:rsidTr="006718E1">
              <w:tc>
                <w:tcPr>
                  <w:tcW w:w="5000" w:type="pct"/>
                  <w:shd w:val="clear" w:color="auto" w:fill="30506A"/>
                </w:tcPr>
                <w:p w14:paraId="7EB7BAD8" w14:textId="1834E0A1" w:rsidR="00E34C3E" w:rsidRPr="006718E1" w:rsidRDefault="00E34C3E" w:rsidP="006718E1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February 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7</w:t>
                  </w:r>
                </w:p>
              </w:tc>
            </w:tr>
            <w:tr w:rsidR="00E34C3E" w:rsidRPr="006718E1" w14:paraId="330404BF" w14:textId="77777777" w:rsidTr="006718E1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79EF275E" w14:textId="77777777" w:rsidTr="006718E1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1C2C2AA2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656C58DF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089A62EB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25D1872C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23B667E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6BD7E2DC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54271220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0FB2141A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6C647DE" w14:textId="2353152E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FC0001D" w14:textId="45603E48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3D14B06" w14:textId="18422F51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F3813FF" w14:textId="3E1E042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5641047" w14:textId="20912754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7AD14A2F" w14:textId="7B9E83F9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A17D779" w14:textId="0B39EC15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</w:tr>
                  <w:tr w:rsidR="00150922" w:rsidRPr="006718E1" w14:paraId="4422EA00" w14:textId="77777777" w:rsidTr="00406556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DB9E670" w14:textId="4822A896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FCA2AFC" w14:textId="74AA5CDA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9DFC649" w14:textId="4619B1EC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8C6B5F7" w14:textId="345C3091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A3F773B" w14:textId="13D6350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7FCDFC9A" w14:textId="154296A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1C60AEE9" w14:textId="2C642D8B" w:rsidR="00E34C3E" w:rsidRPr="006718E1" w:rsidRDefault="005A56BC" w:rsidP="006718E1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</w:tr>
                  <w:tr w:rsidR="00150922" w:rsidRPr="006718E1" w14:paraId="77F5C129" w14:textId="77777777" w:rsidTr="00F3740B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0A77D52D" w14:textId="5597C79E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3239C44A" w14:textId="1E4A6208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6D2C1369" w14:textId="54BBAB58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4EF19CC1" w14:textId="7BABF211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26176A76" w14:textId="547CC3B7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6B5BFC3E" w14:textId="652CA061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2E8CC63" w14:textId="46F846C6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</w:tr>
                  <w:tr w:rsidR="00150922" w:rsidRPr="006718E1" w14:paraId="0CAC49B1" w14:textId="77777777" w:rsidTr="007B3E4E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A0041E0" w14:textId="081A1CB1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6EBEB24" w14:textId="5051A8E1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3A8A9D6" w14:textId="18C67143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8881D7A" w14:textId="1B2512A5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92D050"/>
                        <w:vAlign w:val="center"/>
                      </w:tcPr>
                      <w:p w14:paraId="18DFCE01" w14:textId="2619E993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5CEEB96E" w14:textId="0376ED6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D4C8C39" w14:textId="52BF13A8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</w:tr>
                  <w:tr w:rsidR="00150922" w:rsidRPr="006718E1" w14:paraId="41135002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893BCC1" w14:textId="746EB384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6BD0D74" w14:textId="610769B2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DBA1712" w14:textId="62DA053A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713F803" w14:textId="4FD2BE44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41E6947" w14:textId="2D812E1C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1DB988A2" w14:textId="7D39CD2D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71BB7F66" w14:textId="4722C470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  <w:tr w:rsidR="00150922" w:rsidRPr="006718E1" w14:paraId="055DF786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CF14268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E8D55E9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3F25CC72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2821148C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81DFE40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1AFAA5A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B271503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00ED8495" w14:textId="77777777" w:rsidR="00E34C3E" w:rsidRPr="006718E1" w:rsidRDefault="00E34C3E" w:rsidP="006718E1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64BC5107" w14:textId="77777777" w:rsidR="00223D4D" w:rsidRPr="006718E1" w:rsidRDefault="00223D4D" w:rsidP="00223D4D"/>
        </w:tc>
      </w:tr>
      <w:tr w:rsidR="00150922" w:rsidRPr="006718E1" w14:paraId="69335809" w14:textId="77777777" w:rsidTr="006718E1">
        <w:trPr>
          <w:trHeight w:hRule="exact" w:val="144"/>
        </w:trPr>
        <w:tc>
          <w:tcPr>
            <w:tcW w:w="3214" w:type="dxa"/>
            <w:shd w:val="clear" w:color="auto" w:fill="auto"/>
          </w:tcPr>
          <w:p w14:paraId="136C894B" w14:textId="77777777" w:rsidR="00223D4D" w:rsidRPr="006718E1" w:rsidRDefault="00223D4D" w:rsidP="00223D4D"/>
        </w:tc>
        <w:tc>
          <w:tcPr>
            <w:tcW w:w="579" w:type="dxa"/>
            <w:shd w:val="clear" w:color="auto" w:fill="auto"/>
          </w:tcPr>
          <w:p w14:paraId="45DBCF92" w14:textId="77777777" w:rsidR="00223D4D" w:rsidRPr="006718E1" w:rsidRDefault="00223D4D" w:rsidP="00223D4D"/>
        </w:tc>
        <w:tc>
          <w:tcPr>
            <w:tcW w:w="3214" w:type="dxa"/>
            <w:shd w:val="clear" w:color="auto" w:fill="auto"/>
          </w:tcPr>
          <w:p w14:paraId="1CB6FF44" w14:textId="77777777" w:rsidR="00223D4D" w:rsidRPr="006718E1" w:rsidRDefault="00223D4D" w:rsidP="00223D4D"/>
        </w:tc>
        <w:tc>
          <w:tcPr>
            <w:tcW w:w="579" w:type="dxa"/>
            <w:shd w:val="clear" w:color="auto" w:fill="auto"/>
          </w:tcPr>
          <w:p w14:paraId="336B8468" w14:textId="77777777" w:rsidR="00223D4D" w:rsidRPr="006718E1" w:rsidRDefault="00223D4D" w:rsidP="00223D4D"/>
        </w:tc>
        <w:tc>
          <w:tcPr>
            <w:tcW w:w="3214" w:type="dxa"/>
            <w:shd w:val="clear" w:color="auto" w:fill="auto"/>
          </w:tcPr>
          <w:p w14:paraId="3EC3662B" w14:textId="77777777" w:rsidR="00223D4D" w:rsidRPr="006718E1" w:rsidRDefault="00223D4D" w:rsidP="00223D4D"/>
        </w:tc>
      </w:tr>
      <w:tr w:rsidR="00150922" w:rsidRPr="006718E1" w14:paraId="07678CE8" w14:textId="77777777" w:rsidTr="006718E1">
        <w:tc>
          <w:tcPr>
            <w:tcW w:w="3214" w:type="dxa"/>
            <w:shd w:val="clear" w:color="auto" w:fill="auto"/>
          </w:tcPr>
          <w:tbl>
            <w:tblPr>
              <w:tblW w:w="5000" w:type="pct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E34C3E" w:rsidRPr="006718E1" w14:paraId="36020C9A" w14:textId="77777777" w:rsidTr="006718E1">
              <w:tc>
                <w:tcPr>
                  <w:tcW w:w="5000" w:type="pct"/>
                  <w:shd w:val="clear" w:color="auto" w:fill="30506A"/>
                </w:tcPr>
                <w:p w14:paraId="71C537FE" w14:textId="1944225B" w:rsidR="00E34C3E" w:rsidRPr="006718E1" w:rsidRDefault="00E34C3E" w:rsidP="006718E1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March 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7</w:t>
                  </w:r>
                </w:p>
              </w:tc>
            </w:tr>
            <w:tr w:rsidR="00E34C3E" w:rsidRPr="006718E1" w14:paraId="2B9A08BD" w14:textId="77777777" w:rsidTr="006718E1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37C0BCC3" w14:textId="77777777" w:rsidTr="006718E1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054F86EA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56F7758E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6E65AB6A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4D6DF1C0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0DE03057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6CAB280F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D2CB8F6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5317FEC2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816675E" w14:textId="076204F4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E887BE2" w14:textId="5664ADDA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50554CF" w14:textId="6F6E5A49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8935C85" w14:textId="778A9768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851338F" w14:textId="1ADF5869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4E33B53D" w14:textId="054F6FB7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30BCB928" w14:textId="537D8277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</w:tr>
                  <w:tr w:rsidR="00150922" w:rsidRPr="006718E1" w14:paraId="13B74A99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A954067" w14:textId="1102F7E9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AD486C9" w14:textId="39ED4F9B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6439EEB" w14:textId="702DE119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B34654D" w14:textId="3B8AB238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41F2334" w14:textId="0C80028D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39962868" w14:textId="4CD3CFF7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5098DF31" w14:textId="0698DDEE" w:rsidR="00E34C3E" w:rsidRPr="006718E1" w:rsidRDefault="005A56BC" w:rsidP="006718E1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</w:tr>
                  <w:tr w:rsidR="00150922" w:rsidRPr="006718E1" w14:paraId="74044253" w14:textId="77777777" w:rsidTr="0095193C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9B5835B" w14:textId="15D615D4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37D279B" w14:textId="726C7FE8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3652E37" w14:textId="43EED885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BAAC3B4" w14:textId="2643C05F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FFFF" w:themeFill="background1"/>
                        <w:vAlign w:val="center"/>
                      </w:tcPr>
                      <w:p w14:paraId="7122B46B" w14:textId="45CB9309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5B705984" w14:textId="50C70EBB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00270555" w14:textId="5E33594C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</w:tr>
                  <w:tr w:rsidR="00150922" w:rsidRPr="006718E1" w14:paraId="4AB2AF87" w14:textId="77777777" w:rsidTr="00F3740B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271700D" w14:textId="555E70A7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4E47B37" w14:textId="659FAC6A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C57B450" w14:textId="3DDA05CF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BAD37E8" w14:textId="3BF1D895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0E2EB" w:themeFill="accent3" w:themeFillTint="99"/>
                        <w:vAlign w:val="center"/>
                      </w:tcPr>
                      <w:p w14:paraId="0F4686C4" w14:textId="76E4D709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1FACCB9F" w14:textId="459CDB95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30C5200" w14:textId="0CC00DC6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</w:tr>
                  <w:tr w:rsidR="00150922" w:rsidRPr="006718E1" w14:paraId="6E806D59" w14:textId="77777777" w:rsidTr="00F3740B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0E2EB" w:themeFill="accent3" w:themeFillTint="99"/>
                        <w:vAlign w:val="center"/>
                      </w:tcPr>
                      <w:p w14:paraId="4404AC9A" w14:textId="4545A533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025E72A1" w14:textId="66CB8ECA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7C60466D" w14:textId="55BEFB4B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47ACFCB" w14:textId="441D393A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6826375" w14:textId="29AF4600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132E48A3" w14:textId="43C2F7F5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71A5537A" w14:textId="22BCE5A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  <w:tr w:rsidR="00150922" w:rsidRPr="006718E1" w14:paraId="030EAFB8" w14:textId="77777777" w:rsidTr="00F3740B"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4FEFDD1A" w14:textId="3276644B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40020C55" w14:textId="05FF6946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299FE336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5DC4948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EF457FA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EDFDF39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0D83598A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55EACBD2" w14:textId="77777777" w:rsidR="00E34C3E" w:rsidRPr="006718E1" w:rsidRDefault="00E34C3E" w:rsidP="006718E1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4F4DFF25" w14:textId="77777777" w:rsidR="00223D4D" w:rsidRPr="006718E1" w:rsidRDefault="00223D4D" w:rsidP="00223D4D"/>
        </w:tc>
        <w:tc>
          <w:tcPr>
            <w:tcW w:w="579" w:type="dxa"/>
            <w:shd w:val="clear" w:color="auto" w:fill="auto"/>
          </w:tcPr>
          <w:p w14:paraId="7E420907" w14:textId="77777777" w:rsidR="00223D4D" w:rsidRPr="006718E1" w:rsidRDefault="00223D4D" w:rsidP="00223D4D"/>
        </w:tc>
        <w:tc>
          <w:tcPr>
            <w:tcW w:w="3214" w:type="dxa"/>
            <w:shd w:val="clear" w:color="auto" w:fill="auto"/>
          </w:tcPr>
          <w:tbl>
            <w:tblPr>
              <w:tblW w:w="5000" w:type="pct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E34C3E" w:rsidRPr="006718E1" w14:paraId="1C425850" w14:textId="77777777" w:rsidTr="006718E1">
              <w:tc>
                <w:tcPr>
                  <w:tcW w:w="5000" w:type="pct"/>
                  <w:shd w:val="clear" w:color="auto" w:fill="30506A"/>
                </w:tcPr>
                <w:p w14:paraId="46614289" w14:textId="5DA7CE18" w:rsidR="00E34C3E" w:rsidRPr="006718E1" w:rsidRDefault="00E34C3E" w:rsidP="006718E1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April 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7</w:t>
                  </w:r>
                </w:p>
              </w:tc>
            </w:tr>
            <w:tr w:rsidR="00E34C3E" w:rsidRPr="006718E1" w14:paraId="73B843D1" w14:textId="77777777" w:rsidTr="006718E1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48189C51" w14:textId="77777777" w:rsidTr="006718E1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463A49C7" w14:textId="35F25D28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452D255E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6FFF6B53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34C549BC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0FAA916F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1D9A0487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38AC612C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6BCC0722" w14:textId="77777777" w:rsidTr="00F3740B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331A644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2C46C8C" w14:textId="70A174E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4851BA3" w14:textId="17D48346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118221D2" w14:textId="1ABB49C2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48583474" w14:textId="1E096554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7AE124B2" w14:textId="698116CA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2A49C9B6" w14:textId="185423F8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</w:tr>
                  <w:tr w:rsidR="00150922" w:rsidRPr="006718E1" w14:paraId="1C5C76F9" w14:textId="77777777" w:rsidTr="00F3740B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0D3A9027" w14:textId="6EF499BD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1AB8D1C1" w14:textId="38BACDCA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3F53ABAF" w14:textId="71758809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07EE38DC" w14:textId="44F0B05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5908130E" w14:textId="60A8CE65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25CFF6B3" w14:textId="520BA04F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3637F91C" w14:textId="0159C331" w:rsidR="00E34C3E" w:rsidRPr="006718E1" w:rsidRDefault="005A56BC" w:rsidP="006718E1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</w:tr>
                  <w:tr w:rsidR="00150922" w:rsidRPr="006718E1" w14:paraId="477D2667" w14:textId="77777777" w:rsidTr="00FC6367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92D050"/>
                        <w:vAlign w:val="center"/>
                      </w:tcPr>
                      <w:p w14:paraId="224CF318" w14:textId="3C08344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D16A1E1" w14:textId="4559137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84D1D7C" w14:textId="401578A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1711BB3" w14:textId="22322A93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B409352" w14:textId="5B8A1ED5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17607CD8" w14:textId="5CF4299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6BA22BF4" w14:textId="674697D2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</w:tr>
                  <w:tr w:rsidR="00150922" w:rsidRPr="006718E1" w14:paraId="1B92ADAB" w14:textId="77777777" w:rsidTr="0095193C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7371383" w14:textId="6FC86869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6F4571E" w14:textId="0738773E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6BEDB29" w14:textId="5861D885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2EA95C0" w14:textId="1BE21C9F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C7FC922" w14:textId="1C53A8EB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0D53E3CA" w14:textId="7397A304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665665F7" w14:textId="434CF025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</w:tr>
                  <w:tr w:rsidR="00150922" w:rsidRPr="006718E1" w14:paraId="2ADC2458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51D330A" w14:textId="5FB32475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C3BF022" w14:textId="3ACDC9EA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278189A" w14:textId="27F8AD2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4549407" w14:textId="1BF8AD2A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BBFA057" w14:textId="64E70B84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6177149A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305E4079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  <w:tr w:rsidR="00150922" w:rsidRPr="006718E1" w14:paraId="69578913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A6B1B42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A01A444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0C07B71F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F08E1C0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32C95326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087AED2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204A9C36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4987A456" w14:textId="77777777" w:rsidR="00E34C3E" w:rsidRPr="006718E1" w:rsidRDefault="00E34C3E" w:rsidP="006718E1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7F0E9B30" w14:textId="77777777" w:rsidR="00223D4D" w:rsidRPr="006718E1" w:rsidRDefault="00223D4D" w:rsidP="00223D4D"/>
        </w:tc>
        <w:tc>
          <w:tcPr>
            <w:tcW w:w="579" w:type="dxa"/>
            <w:shd w:val="clear" w:color="auto" w:fill="auto"/>
          </w:tcPr>
          <w:p w14:paraId="6E6480CA" w14:textId="77777777" w:rsidR="00223D4D" w:rsidRPr="006718E1" w:rsidRDefault="00223D4D" w:rsidP="00223D4D"/>
        </w:tc>
        <w:tc>
          <w:tcPr>
            <w:tcW w:w="3214" w:type="dxa"/>
            <w:shd w:val="clear" w:color="auto" w:fill="auto"/>
          </w:tcPr>
          <w:tbl>
            <w:tblPr>
              <w:tblW w:w="5000" w:type="pct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E34C3E" w:rsidRPr="006718E1" w14:paraId="40A2555E" w14:textId="77777777" w:rsidTr="006718E1">
              <w:tc>
                <w:tcPr>
                  <w:tcW w:w="5000" w:type="pct"/>
                  <w:shd w:val="clear" w:color="auto" w:fill="30506A"/>
                </w:tcPr>
                <w:p w14:paraId="20ADA512" w14:textId="03C96EFB" w:rsidR="00E34C3E" w:rsidRPr="006718E1" w:rsidRDefault="00E34C3E" w:rsidP="006718E1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May 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7</w:t>
                  </w:r>
                </w:p>
              </w:tc>
            </w:tr>
            <w:tr w:rsidR="00E34C3E" w:rsidRPr="006718E1" w14:paraId="773732DF" w14:textId="77777777" w:rsidTr="006718E1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15E1B6E6" w14:textId="77777777" w:rsidTr="006718E1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4BAF0CE1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158DE364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F592A06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1AAE18F3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23FFE3FE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2ADA4637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12C475A3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2599D587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F325060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8423CE8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0275571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0059CA1" w14:textId="2E3F45A2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2569864" w14:textId="4A2AA48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3F210E3E" w14:textId="0EB1C01E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722C3929" w14:textId="5423E75C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</w:tr>
                  <w:tr w:rsidR="00150922" w:rsidRPr="006718E1" w14:paraId="6F60447A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0E2EB"/>
                        <w:vAlign w:val="center"/>
                      </w:tcPr>
                      <w:p w14:paraId="19A16AA5" w14:textId="006F919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085042C" w14:textId="532FEC52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9FDE9B8" w14:textId="7089E9AB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CFC1A99" w14:textId="75D62F4B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E9548DA" w14:textId="34E138EC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4018DB44" w14:textId="3F518622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14A09426" w14:textId="35939C5F" w:rsidR="00E34C3E" w:rsidRPr="006718E1" w:rsidRDefault="005A56BC" w:rsidP="006718E1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</w:tr>
                  <w:tr w:rsidR="00150922" w:rsidRPr="006718E1" w14:paraId="35301379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B2FF1E2" w14:textId="658967EC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95F44CA" w14:textId="27E8A5A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6DEE37B" w14:textId="2050D590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FC9C751" w14:textId="623B2077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AF03BE7" w14:textId="2DA50FE6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0D36DFB8" w14:textId="61271497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0D313E4F" w14:textId="4CC6D43A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</w:tr>
                  <w:tr w:rsidR="00150922" w:rsidRPr="006718E1" w14:paraId="34D3B809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067DA55" w14:textId="63479081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B2FAC64" w14:textId="77F587FD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EF57D66" w14:textId="396203D6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AD8A2AC" w14:textId="4BBB88B9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3E57AA0" w14:textId="629120E7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559E134E" w14:textId="747E0747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2C57869B" w14:textId="2DB859CD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</w:tr>
                  <w:tr w:rsidR="00150922" w:rsidRPr="006718E1" w14:paraId="1340BF9E" w14:textId="77777777" w:rsidTr="00E6503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947EEF0" w14:textId="57B85D7C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7A63379" w14:textId="7FF02A47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E116AF8" w14:textId="0F4045EF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D4186E8" w14:textId="177813FC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5E151D1" w14:textId="39274BB1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200C891B" w14:textId="24E21BE5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1BF4A3E8" w14:textId="0048C1C7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30</w:t>
                        </w:r>
                      </w:p>
                    </w:tc>
                  </w:tr>
                  <w:tr w:rsidR="00150922" w:rsidRPr="006718E1" w14:paraId="464454F2" w14:textId="77777777" w:rsidTr="00F3740B"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B0E2EB" w:themeFill="accent3" w:themeFillTint="99"/>
                      </w:tcPr>
                      <w:p w14:paraId="3603DD0D" w14:textId="3733BA09" w:rsidR="00E34C3E" w:rsidRPr="006718E1" w:rsidRDefault="005A56BC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4D440E98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46F0B303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1B10531B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C51048E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2B289BF2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4FF35D04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63E8DB70" w14:textId="77777777" w:rsidR="00E34C3E" w:rsidRPr="006718E1" w:rsidRDefault="00E34C3E" w:rsidP="006718E1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1BA79764" w14:textId="77777777" w:rsidR="00223D4D" w:rsidRPr="006718E1" w:rsidRDefault="00223D4D" w:rsidP="00223D4D"/>
        </w:tc>
      </w:tr>
      <w:tr w:rsidR="00150922" w:rsidRPr="006718E1" w14:paraId="4101FAB0" w14:textId="77777777" w:rsidTr="006718E1">
        <w:trPr>
          <w:trHeight w:hRule="exact" w:val="144"/>
        </w:trPr>
        <w:tc>
          <w:tcPr>
            <w:tcW w:w="3214" w:type="dxa"/>
            <w:shd w:val="clear" w:color="auto" w:fill="auto"/>
          </w:tcPr>
          <w:p w14:paraId="2A954EE3" w14:textId="77777777" w:rsidR="00223D4D" w:rsidRPr="006718E1" w:rsidRDefault="00223D4D" w:rsidP="00223D4D"/>
        </w:tc>
        <w:tc>
          <w:tcPr>
            <w:tcW w:w="579" w:type="dxa"/>
            <w:shd w:val="clear" w:color="auto" w:fill="auto"/>
          </w:tcPr>
          <w:p w14:paraId="3D00338E" w14:textId="77777777" w:rsidR="00223D4D" w:rsidRPr="006718E1" w:rsidRDefault="00223D4D" w:rsidP="00223D4D"/>
        </w:tc>
        <w:tc>
          <w:tcPr>
            <w:tcW w:w="3214" w:type="dxa"/>
            <w:shd w:val="clear" w:color="auto" w:fill="auto"/>
          </w:tcPr>
          <w:p w14:paraId="4BC6A74D" w14:textId="77777777" w:rsidR="00223D4D" w:rsidRPr="006718E1" w:rsidRDefault="00223D4D" w:rsidP="00223D4D"/>
        </w:tc>
        <w:tc>
          <w:tcPr>
            <w:tcW w:w="579" w:type="dxa"/>
            <w:shd w:val="clear" w:color="auto" w:fill="auto"/>
          </w:tcPr>
          <w:p w14:paraId="1F0D1136" w14:textId="77777777" w:rsidR="00223D4D" w:rsidRPr="006718E1" w:rsidRDefault="00223D4D" w:rsidP="00223D4D"/>
        </w:tc>
        <w:tc>
          <w:tcPr>
            <w:tcW w:w="3214" w:type="dxa"/>
            <w:shd w:val="clear" w:color="auto" w:fill="auto"/>
          </w:tcPr>
          <w:p w14:paraId="535A0F18" w14:textId="77777777" w:rsidR="00223D4D" w:rsidRPr="006718E1" w:rsidRDefault="00223D4D" w:rsidP="00223D4D"/>
        </w:tc>
      </w:tr>
      <w:tr w:rsidR="00150922" w:rsidRPr="006718E1" w14:paraId="0EADA707" w14:textId="77777777" w:rsidTr="006718E1">
        <w:tc>
          <w:tcPr>
            <w:tcW w:w="3214" w:type="dxa"/>
            <w:shd w:val="clear" w:color="auto" w:fill="auto"/>
          </w:tcPr>
          <w:tbl>
            <w:tblPr>
              <w:tblW w:w="5000" w:type="pct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E34C3E" w:rsidRPr="006718E1" w14:paraId="510E0251" w14:textId="77777777" w:rsidTr="006718E1">
              <w:tc>
                <w:tcPr>
                  <w:tcW w:w="5000" w:type="pct"/>
                  <w:shd w:val="clear" w:color="auto" w:fill="30506A"/>
                </w:tcPr>
                <w:p w14:paraId="03FB0C28" w14:textId="354E9735" w:rsidR="00E34C3E" w:rsidRPr="006718E1" w:rsidRDefault="00E34C3E" w:rsidP="006718E1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June 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7</w:t>
                  </w:r>
                </w:p>
              </w:tc>
            </w:tr>
            <w:tr w:rsidR="00E34C3E" w:rsidRPr="006718E1" w14:paraId="0DAE94E9" w14:textId="77777777" w:rsidTr="006718E1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2C73243E" w14:textId="77777777" w:rsidTr="006718E1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3AFA1E7D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2870654C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AEADDD0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1F4C6029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5011D870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57A92ED5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10767BAC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1C51613E" w14:textId="77777777" w:rsidTr="00E65031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8421F2F" w14:textId="36108934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7BB344E8" w14:textId="129A90E0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27677BA2" w14:textId="4EB49440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47FEB95D" w14:textId="00A841E8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D9FF6"/>
                        <w:vAlign w:val="center"/>
                      </w:tcPr>
                      <w:p w14:paraId="1219F184" w14:textId="51F50EE9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0853086F" w14:textId="4149F23D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747735A1" w14:textId="4CDEDB30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</w:tr>
                  <w:tr w:rsidR="00150922" w:rsidRPr="006718E1" w14:paraId="745840C4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90C55D2" w14:textId="1C8B8FCA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945525F" w14:textId="3117F992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375F4BC" w14:textId="7FCE30EC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F3A8B30" w14:textId="0DCA0C02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3FAA7CD" w14:textId="4E58B38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42042496" w14:textId="14E40762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33FC626A" w14:textId="006A4A1A" w:rsidR="00E34C3E" w:rsidRPr="006718E1" w:rsidRDefault="00F3740B" w:rsidP="006718E1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</w:tr>
                  <w:tr w:rsidR="00150922" w:rsidRPr="006718E1" w14:paraId="4A574ED9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8B98B3F" w14:textId="690E5F35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11FED3F" w14:textId="03D391C6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0DD3904" w14:textId="22D96514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1E131F7" w14:textId="00D144EB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74671B3" w14:textId="74F3DD9C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2484B6E0" w14:textId="1D105617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12686780" w14:textId="654920F7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</w:tr>
                  <w:tr w:rsidR="00150922" w:rsidRPr="006718E1" w14:paraId="41E18E99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278C143" w14:textId="494B56DA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D9AE66E" w14:textId="131F093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A86E18D" w14:textId="5C75E981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387C507" w14:textId="39D80B78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A9E591D" w14:textId="25DCF875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17CD7086" w14:textId="5CFE76DF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3F6286FE" w14:textId="47DC8A40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</w:tr>
                  <w:tr w:rsidR="00150922" w:rsidRPr="006718E1" w14:paraId="0E300DEA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52852A3" w14:textId="7A9D4FCF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6F6DC87" w14:textId="5C7A5B7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777126A" w14:textId="0246217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E0A5196" w14:textId="661C72D6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CE8C2AE" w14:textId="0B2A055D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68816939" w14:textId="36202B4D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7AE8BA5" w14:textId="15F3696D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  <w:tr w:rsidR="00150922" w:rsidRPr="006718E1" w14:paraId="7A10FB6B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4927CBB" w14:textId="644BF220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2C81103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30417C54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B4B6CFE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7A13B3D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F6A93BC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36B287D0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5106D1E1" w14:textId="77777777" w:rsidR="00E34C3E" w:rsidRPr="006718E1" w:rsidRDefault="00E34C3E" w:rsidP="006718E1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7D935EE5" w14:textId="77777777" w:rsidR="00223D4D" w:rsidRPr="006718E1" w:rsidRDefault="00223D4D" w:rsidP="00223D4D"/>
        </w:tc>
        <w:tc>
          <w:tcPr>
            <w:tcW w:w="579" w:type="dxa"/>
            <w:shd w:val="clear" w:color="auto" w:fill="auto"/>
          </w:tcPr>
          <w:p w14:paraId="19AC767F" w14:textId="77777777" w:rsidR="00223D4D" w:rsidRPr="006718E1" w:rsidRDefault="00223D4D" w:rsidP="00223D4D"/>
        </w:tc>
        <w:tc>
          <w:tcPr>
            <w:tcW w:w="3214" w:type="dxa"/>
            <w:shd w:val="clear" w:color="auto" w:fill="auto"/>
          </w:tcPr>
          <w:tbl>
            <w:tblPr>
              <w:tblW w:w="5000" w:type="pct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E34C3E" w:rsidRPr="006718E1" w14:paraId="3474C55C" w14:textId="77777777" w:rsidTr="006718E1">
              <w:tc>
                <w:tcPr>
                  <w:tcW w:w="5000" w:type="pct"/>
                  <w:shd w:val="clear" w:color="auto" w:fill="30506A"/>
                </w:tcPr>
                <w:p w14:paraId="084AB0FE" w14:textId="0DA29E6A" w:rsidR="00E34C3E" w:rsidRPr="006718E1" w:rsidRDefault="00E34C3E" w:rsidP="006718E1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July 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7</w:t>
                  </w:r>
                </w:p>
              </w:tc>
            </w:tr>
            <w:tr w:rsidR="00E34C3E" w:rsidRPr="006718E1" w14:paraId="75522973" w14:textId="77777777" w:rsidTr="006718E1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02339317" w14:textId="77777777" w:rsidTr="006718E1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269C1E5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5E407164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694AE543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94A36AB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2F203D93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02E70932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4588001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748F15D9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F9E92FB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1794E73" w14:textId="4908BC16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5C36327" w14:textId="21DA716A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3BF8CB0" w14:textId="577F9FCF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684F44A" w14:textId="5622BB84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359C5EC6" w14:textId="0D809657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4AECABFE" w14:textId="191443DA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</w:tr>
                  <w:tr w:rsidR="00150922" w:rsidRPr="006718E1" w14:paraId="4AC1E17F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0461939" w14:textId="397BB72C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C426F0F" w14:textId="5A2ED692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BAB53A2" w14:textId="51EA72BC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6B46F1B" w14:textId="2A406C04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3171F05" w14:textId="047CA781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590DF634" w14:textId="5C7E8921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07AB1E9B" w14:textId="17FE3FD3" w:rsidR="00E34C3E" w:rsidRPr="006718E1" w:rsidRDefault="00F3740B" w:rsidP="006718E1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</w:tr>
                  <w:tr w:rsidR="00150922" w:rsidRPr="006718E1" w14:paraId="5EEBD2D6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AF4A007" w14:textId="1B3D7BD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65ABECAE" w14:textId="5D975B08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FA3BBA3" w14:textId="26502632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7620953" w14:textId="0EA2A6E3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270C75F8" w14:textId="58282E1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24166324" w14:textId="36BD7DB2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09E630D3" w14:textId="43F59A7C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</w:tr>
                  <w:tr w:rsidR="00150922" w:rsidRPr="006718E1" w14:paraId="4821B776" w14:textId="77777777" w:rsidTr="00FC6367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180440D3" w14:textId="35028FCD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6379366" w14:textId="2398D1F9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4D1EAB76" w14:textId="1DDD2993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2CA4AE00" w14:textId="72A24642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44B41190" w14:textId="5D4B8ECF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4B1299CD" w14:textId="7A6E4DB4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23A33B2B" w14:textId="67B3FE2D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</w:tr>
                  <w:tr w:rsidR="00150922" w:rsidRPr="006718E1" w14:paraId="0F16B0BA" w14:textId="77777777" w:rsidTr="0095193C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508817B6" w14:textId="2E607DA8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100285E6" w14:textId="0558166A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4BD787CB" w14:textId="54A75869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26815C47" w14:textId="6064B351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99CC"/>
                        <w:vAlign w:val="center"/>
                      </w:tcPr>
                      <w:p w14:paraId="4BBDC7FD" w14:textId="40A50BB3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4AAE1797" w14:textId="43CC1715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13CBDE2A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  <w:tr w:rsidR="00150922" w:rsidRPr="006718E1" w14:paraId="1218E139" w14:textId="77777777" w:rsidTr="006718E1"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4867D46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680DEFD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8F773C9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4821EB18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844C1F9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0D24785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7E0E9FE4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07F8F816" w14:textId="77777777" w:rsidR="00E34C3E" w:rsidRPr="006718E1" w:rsidRDefault="00E34C3E" w:rsidP="006718E1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6C0D093A" w14:textId="77777777" w:rsidR="00223D4D" w:rsidRPr="006718E1" w:rsidRDefault="00223D4D" w:rsidP="00223D4D"/>
        </w:tc>
        <w:tc>
          <w:tcPr>
            <w:tcW w:w="579" w:type="dxa"/>
            <w:shd w:val="clear" w:color="auto" w:fill="auto"/>
          </w:tcPr>
          <w:p w14:paraId="4B27D800" w14:textId="77777777" w:rsidR="00223D4D" w:rsidRPr="006718E1" w:rsidRDefault="00223D4D" w:rsidP="00223D4D"/>
        </w:tc>
        <w:tc>
          <w:tcPr>
            <w:tcW w:w="3214" w:type="dxa"/>
            <w:shd w:val="clear" w:color="auto" w:fill="auto"/>
          </w:tcPr>
          <w:tbl>
            <w:tblPr>
              <w:tblW w:w="5000" w:type="pct"/>
              <w:tblBorders>
                <w:top w:val="single" w:sz="4" w:space="0" w:color="505050"/>
                <w:left w:val="single" w:sz="4" w:space="0" w:color="505050"/>
                <w:bottom w:val="single" w:sz="4" w:space="0" w:color="505050"/>
                <w:right w:val="single" w:sz="4" w:space="0" w:color="50505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6"/>
            </w:tblGrid>
            <w:tr w:rsidR="00E34C3E" w:rsidRPr="006718E1" w14:paraId="6E245BE0" w14:textId="77777777" w:rsidTr="006718E1">
              <w:tc>
                <w:tcPr>
                  <w:tcW w:w="5000" w:type="pct"/>
                  <w:shd w:val="clear" w:color="auto" w:fill="30506A"/>
                </w:tcPr>
                <w:p w14:paraId="5296616C" w14:textId="5B4E1E74" w:rsidR="00E34C3E" w:rsidRPr="006718E1" w:rsidRDefault="00E34C3E" w:rsidP="006718E1">
                  <w:pPr>
                    <w:spacing w:beforeLines="20" w:before="48" w:afterLines="20" w:after="48"/>
                    <w:jc w:val="center"/>
                    <w:rPr>
                      <w:b/>
                      <w:color w:val="FFFFFF"/>
                      <w:szCs w:val="15"/>
                    </w:rPr>
                  </w:pPr>
                  <w:r w:rsidRPr="006718E1">
                    <w:rPr>
                      <w:b/>
                      <w:color w:val="FFFFFF"/>
                      <w:szCs w:val="15"/>
                    </w:rPr>
                    <w:t>August 202</w:t>
                  </w:r>
                  <w:r w:rsidR="002C398C">
                    <w:rPr>
                      <w:b/>
                      <w:color w:val="FFFFFF"/>
                      <w:szCs w:val="15"/>
                    </w:rPr>
                    <w:t>7</w:t>
                  </w:r>
                </w:p>
              </w:tc>
            </w:tr>
            <w:tr w:rsidR="00E34C3E" w:rsidRPr="006718E1" w14:paraId="0A30BB21" w14:textId="77777777" w:rsidTr="006718E1">
              <w:tc>
                <w:tcPr>
                  <w:tcW w:w="5000" w:type="pct"/>
                  <w:shd w:val="clear" w:color="auto" w:fill="auto"/>
                </w:tcPr>
                <w:tbl>
                  <w:tblPr>
                    <w:tblW w:w="0" w:type="auto"/>
                    <w:tblBorders>
                      <w:insideH w:val="single" w:sz="4" w:space="0" w:color="8A8A8A"/>
                      <w:insideV w:val="single" w:sz="4" w:space="0" w:color="8A8A8A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150922" w:rsidRPr="006718E1" w14:paraId="6F0032DA" w14:textId="77777777" w:rsidTr="006718E1"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5278A62A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98B8D18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9B0CAE0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0E63E8A4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29E09965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28698BEA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nil"/>
                          <w:left w:val="nil"/>
                          <w:bottom w:val="single" w:sz="4" w:space="0" w:color="8A8A8A"/>
                          <w:right w:val="nil"/>
                          <w:tl2br w:val="nil"/>
                          <w:tr2bl w:val="nil"/>
                        </w:tcBorders>
                        <w:shd w:val="clear" w:color="auto" w:fill="F0F0F0"/>
                      </w:tcPr>
                      <w:p w14:paraId="742949C6" w14:textId="77777777" w:rsidR="00E34C3E" w:rsidRPr="006718E1" w:rsidRDefault="00E34C3E" w:rsidP="006718E1">
                        <w:pPr>
                          <w:spacing w:before="10" w:after="10"/>
                          <w:jc w:val="center"/>
                          <w:rPr>
                            <w:b/>
                            <w:szCs w:val="14"/>
                          </w:rPr>
                        </w:pPr>
                        <w:r w:rsidRPr="006718E1">
                          <w:rPr>
                            <w:b/>
                            <w:szCs w:val="14"/>
                          </w:rPr>
                          <w:t>S</w:t>
                        </w:r>
                      </w:p>
                    </w:tc>
                  </w:tr>
                  <w:tr w:rsidR="00150922" w:rsidRPr="006718E1" w14:paraId="0D440339" w14:textId="77777777" w:rsidTr="0095193C"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75ABD40C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5BF2BE21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0A74D5E1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F3DBCB4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auto"/>
                        <w:vAlign w:val="center"/>
                      </w:tcPr>
                      <w:p w14:paraId="3E7D266C" w14:textId="392351ED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6237DFB0" w14:textId="6AAFC669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148D56B4" w14:textId="079E65DC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</w:t>
                        </w:r>
                      </w:p>
                    </w:tc>
                  </w:tr>
                  <w:tr w:rsidR="00150922" w:rsidRPr="006718E1" w14:paraId="11AE3D94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053C4E4B" w14:textId="62B66B9B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759449A4" w14:textId="0B4B0C7A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54DA13D6" w14:textId="592A5EC3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4D37CAF0" w14:textId="498252C1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70713CFD" w14:textId="27AD8FE1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433DB404" w14:textId="48757571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312FCBE7" w14:textId="5D274D8F" w:rsidR="00E34C3E" w:rsidRPr="006718E1" w:rsidRDefault="00F3740B" w:rsidP="006718E1">
                        <w:pPr>
                          <w:spacing w:before="40" w:after="40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8</w:t>
                        </w:r>
                      </w:p>
                    </w:tc>
                  </w:tr>
                  <w:tr w:rsidR="00150922" w:rsidRPr="006718E1" w14:paraId="298CFDED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647D1661" w14:textId="47D75B2A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2DD0693F" w14:textId="123326F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2F625FD8" w14:textId="6D899B7F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6C039FA8" w14:textId="71F6B27D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6210E717" w14:textId="1397C03C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3D7E4F52" w14:textId="54C5805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31B5E132" w14:textId="5517CB46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15</w:t>
                        </w:r>
                      </w:p>
                    </w:tc>
                  </w:tr>
                  <w:tr w:rsidR="00150922" w:rsidRPr="006718E1" w14:paraId="36125853" w14:textId="77777777" w:rsidTr="006718E1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20F640DF" w14:textId="42D79AE6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22236156" w14:textId="0CD6C7B0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4259EE2B" w14:textId="66A1D82A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0F12BDDE" w14:textId="06494900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5D0AA3BF" w14:textId="558EF188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7C38B5C4" w14:textId="693848E0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6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26A2292D" w14:textId="44936F77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22</w:t>
                        </w:r>
                      </w:p>
                    </w:tc>
                  </w:tr>
                  <w:tr w:rsidR="00150922" w:rsidRPr="006718E1" w14:paraId="54D89DFC" w14:textId="77777777" w:rsidTr="0095193C"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4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99CC"/>
                        <w:vAlign w:val="center"/>
                      </w:tcPr>
                      <w:p w14:paraId="78D32BBC" w14:textId="076B011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5841C55B" w14:textId="0E7BD394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6E3D09D9" w14:textId="5B07E59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36AFC936" w14:textId="0CA2E296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FF8AD8"/>
                        <w:vAlign w:val="center"/>
                      </w:tcPr>
                      <w:p w14:paraId="10C6EE5E" w14:textId="7856BE6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6" w:space="0" w:color="8A8A8A"/>
                        </w:tcBorders>
                        <w:shd w:val="clear" w:color="auto" w:fill="B3B3B3"/>
                        <w:vAlign w:val="center"/>
                      </w:tcPr>
                      <w:p w14:paraId="3AB34625" w14:textId="1B8A0E7D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6" w:space="0" w:color="8A8A8A"/>
                          <w:left w:val="single" w:sz="6" w:space="0" w:color="8A8A8A"/>
                          <w:bottom w:val="single" w:sz="4" w:space="0" w:color="8A8A8A"/>
                          <w:right w:val="single" w:sz="4" w:space="0" w:color="8A8A8A"/>
                        </w:tcBorders>
                        <w:shd w:val="clear" w:color="auto" w:fill="B3B3B3"/>
                        <w:vAlign w:val="center"/>
                      </w:tcPr>
                      <w:p w14:paraId="0A96C38D" w14:textId="223AB581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29</w:t>
                        </w:r>
                      </w:p>
                    </w:tc>
                  </w:tr>
                  <w:tr w:rsidR="00150922" w:rsidRPr="006718E1" w14:paraId="7D49CCC1" w14:textId="77777777" w:rsidTr="00E65031"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B0E2EB" w:themeFill="accent3" w:themeFillTint="99"/>
                      </w:tcPr>
                      <w:p w14:paraId="1531BB5E" w14:textId="7B2FAE8E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FD9FF6"/>
                      </w:tcPr>
                      <w:p w14:paraId="2FEDD16D" w14:textId="4C9E0E3A" w:rsidR="00E34C3E" w:rsidRPr="006718E1" w:rsidRDefault="00F3740B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  <w:r>
                          <w:rPr>
                            <w:szCs w:val="14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18818FD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D338C4E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6D9A89D7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5CA6E089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  <w:tc>
                      <w:tcPr>
                        <w:tcW w:w="448" w:type="dxa"/>
                        <w:tcBorders>
                          <w:top w:val="single" w:sz="4" w:space="0" w:color="8A8A8A"/>
                        </w:tcBorders>
                        <w:shd w:val="clear" w:color="auto" w:fill="auto"/>
                      </w:tcPr>
                      <w:p w14:paraId="0900C31C" w14:textId="77777777" w:rsidR="00E34C3E" w:rsidRPr="006718E1" w:rsidRDefault="00E34C3E" w:rsidP="006718E1">
                        <w:pPr>
                          <w:spacing w:before="40" w:after="40"/>
                          <w:jc w:val="center"/>
                          <w:rPr>
                            <w:szCs w:val="14"/>
                          </w:rPr>
                        </w:pPr>
                      </w:p>
                    </w:tc>
                  </w:tr>
                </w:tbl>
                <w:p w14:paraId="1AC171A0" w14:textId="77777777" w:rsidR="00E34C3E" w:rsidRPr="006718E1" w:rsidRDefault="00E34C3E" w:rsidP="006718E1">
                  <w:pPr>
                    <w:spacing w:before="20" w:after="20"/>
                    <w:rPr>
                      <w:szCs w:val="15"/>
                    </w:rPr>
                  </w:pPr>
                </w:p>
              </w:tc>
            </w:tr>
          </w:tbl>
          <w:p w14:paraId="0A8796B7" w14:textId="77777777" w:rsidR="00223D4D" w:rsidRPr="006718E1" w:rsidRDefault="00223D4D" w:rsidP="00223D4D"/>
        </w:tc>
      </w:tr>
    </w:tbl>
    <w:p w14:paraId="698A82BD" w14:textId="21609297" w:rsidR="00041A80" w:rsidRDefault="00150922" w:rsidP="00041A8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BCED5" wp14:editId="179BEE96">
                <wp:simplePos x="0" y="0"/>
                <wp:positionH relativeFrom="column">
                  <wp:posOffset>0</wp:posOffset>
                </wp:positionH>
                <wp:positionV relativeFrom="paragraph">
                  <wp:posOffset>196527</wp:posOffset>
                </wp:positionV>
                <wp:extent cx="3838755" cy="1828800"/>
                <wp:effectExtent l="0" t="0" r="28575" b="19050"/>
                <wp:wrapNone/>
                <wp:docPr id="38376628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38755" cy="1828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F0B022" w14:textId="385B0921" w:rsidR="00F3740B" w:rsidRDefault="00F3740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Autumn Term: </w:t>
                            </w:r>
                            <w:r w:rsidR="002C398C">
                              <w:rPr>
                                <w:lang w:val="en-GB"/>
                              </w:rPr>
                              <w:t>Tuesday 1</w:t>
                            </w:r>
                            <w:r w:rsidR="002C398C" w:rsidRPr="002C398C">
                              <w:rPr>
                                <w:vertAlign w:val="superscript"/>
                                <w:lang w:val="en-GB"/>
                              </w:rPr>
                              <w:t>st</w:t>
                            </w:r>
                            <w:r w:rsidR="002C398C">
                              <w:rPr>
                                <w:lang w:val="en-GB"/>
                              </w:rPr>
                              <w:t xml:space="preserve"> September 2026 </w:t>
                            </w:r>
                            <w:proofErr w:type="gramStart"/>
                            <w:r w:rsidR="002C398C">
                              <w:rPr>
                                <w:lang w:val="en-GB"/>
                              </w:rPr>
                              <w:t xml:space="preserve">- </w:t>
                            </w:r>
                            <w:r>
                              <w:rPr>
                                <w:lang w:val="en-GB"/>
                              </w:rPr>
                              <w:t xml:space="preserve"> Friday</w:t>
                            </w:r>
                            <w:proofErr w:type="gramEnd"/>
                            <w:r>
                              <w:rPr>
                                <w:lang w:val="en-GB"/>
                              </w:rPr>
                              <w:t xml:space="preserve"> 1</w:t>
                            </w:r>
                            <w:r w:rsidR="002C398C">
                              <w:rPr>
                                <w:lang w:val="en-GB"/>
                              </w:rPr>
                              <w:t>8</w:t>
                            </w:r>
                            <w:r w:rsidRPr="00C45340">
                              <w:rPr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lang w:val="en-GB"/>
                              </w:rPr>
                              <w:t xml:space="preserve"> December 202</w:t>
                            </w:r>
                            <w:r w:rsidR="002C398C">
                              <w:rPr>
                                <w:lang w:val="en-GB"/>
                              </w:rPr>
                              <w:t>6</w:t>
                            </w:r>
                          </w:p>
                          <w:p w14:paraId="4CC55AB6" w14:textId="724437D0" w:rsidR="00F3740B" w:rsidRDefault="00F3740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   Half term 2</w:t>
                            </w:r>
                            <w:r w:rsidR="002C398C">
                              <w:rPr>
                                <w:lang w:val="en-GB"/>
                              </w:rPr>
                              <w:t>6</w:t>
                            </w:r>
                            <w:r w:rsidRPr="00C45340">
                              <w:rPr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lang w:val="en-GB"/>
                              </w:rPr>
                              <w:t xml:space="preserve"> October – 3</w:t>
                            </w:r>
                            <w:r w:rsidR="002C398C">
                              <w:rPr>
                                <w:lang w:val="en-GB"/>
                              </w:rPr>
                              <w:t>0</w:t>
                            </w:r>
                            <w:r w:rsidRPr="00C45340">
                              <w:rPr>
                                <w:vertAlign w:val="superscript"/>
                                <w:lang w:val="en-GB"/>
                              </w:rPr>
                              <w:t>st</w:t>
                            </w:r>
                            <w:r>
                              <w:rPr>
                                <w:lang w:val="en-GB"/>
                              </w:rPr>
                              <w:t xml:space="preserve"> October</w:t>
                            </w:r>
                          </w:p>
                          <w:p w14:paraId="2A1D899B" w14:textId="7C6E1278" w:rsidR="00F3740B" w:rsidRDefault="00F3740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Spring Term: Monday </w:t>
                            </w:r>
                            <w:r w:rsidR="002C398C">
                              <w:rPr>
                                <w:lang w:val="en-GB"/>
                              </w:rPr>
                              <w:t>4</w:t>
                            </w:r>
                            <w:r w:rsidRPr="00C45340">
                              <w:rPr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lang w:val="en-GB"/>
                              </w:rPr>
                              <w:t xml:space="preserve"> January 202</w:t>
                            </w:r>
                            <w:r w:rsidR="002C398C">
                              <w:rPr>
                                <w:lang w:val="en-GB"/>
                              </w:rPr>
                              <w:t>7</w:t>
                            </w:r>
                            <w:r>
                              <w:rPr>
                                <w:lang w:val="en-GB"/>
                              </w:rPr>
                              <w:t xml:space="preserve"> – </w:t>
                            </w:r>
                            <w:r w:rsidR="002C398C">
                              <w:rPr>
                                <w:lang w:val="en-GB"/>
                              </w:rPr>
                              <w:t>Thursday 25</w:t>
                            </w:r>
                            <w:r w:rsidR="002C398C" w:rsidRPr="002C398C">
                              <w:rPr>
                                <w:vertAlign w:val="superscript"/>
                                <w:lang w:val="en-GB"/>
                              </w:rPr>
                              <w:t>t</w:t>
                            </w:r>
                            <w:r w:rsidRPr="0095193C">
                              <w:rPr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lang w:val="en-GB"/>
                              </w:rPr>
                              <w:t xml:space="preserve"> March 202</w:t>
                            </w:r>
                            <w:r w:rsidR="002C398C">
                              <w:rPr>
                                <w:lang w:val="en-GB"/>
                              </w:rPr>
                              <w:t>7</w:t>
                            </w:r>
                          </w:p>
                          <w:p w14:paraId="70BC1F3C" w14:textId="46891C5F" w:rsidR="00F3740B" w:rsidRDefault="00F3740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   Half term 1</w:t>
                            </w:r>
                            <w:r w:rsidR="002C398C">
                              <w:rPr>
                                <w:lang w:val="en-GB"/>
                              </w:rPr>
                              <w:t>5</w:t>
                            </w:r>
                            <w:r w:rsidRPr="00C45340">
                              <w:rPr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lang w:val="en-GB"/>
                              </w:rPr>
                              <w:t xml:space="preserve"> February – </w:t>
                            </w:r>
                            <w:r w:rsidR="002C398C">
                              <w:rPr>
                                <w:lang w:val="en-GB"/>
                              </w:rPr>
                              <w:t>19</w:t>
                            </w:r>
                            <w:r w:rsidRPr="0095193C">
                              <w:rPr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lang w:val="en-GB"/>
                              </w:rPr>
                              <w:t xml:space="preserve"> February</w:t>
                            </w:r>
                          </w:p>
                          <w:p w14:paraId="633E8C02" w14:textId="585385BE" w:rsidR="00F3740B" w:rsidRDefault="00F3740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Summer Term: Monday 1</w:t>
                            </w:r>
                            <w:r w:rsidR="002C398C">
                              <w:rPr>
                                <w:lang w:val="en-GB"/>
                              </w:rPr>
                              <w:t>2</w:t>
                            </w:r>
                            <w:r w:rsidRPr="0095193C">
                              <w:rPr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lang w:val="en-GB"/>
                              </w:rPr>
                              <w:t xml:space="preserve"> April 202</w:t>
                            </w:r>
                            <w:r w:rsidR="002C398C">
                              <w:rPr>
                                <w:lang w:val="en-GB"/>
                              </w:rPr>
                              <w:t>7</w:t>
                            </w:r>
                            <w:r>
                              <w:rPr>
                                <w:lang w:val="en-GB"/>
                              </w:rPr>
                              <w:t xml:space="preserve"> – </w:t>
                            </w:r>
                            <w:r w:rsidR="002C398C">
                              <w:rPr>
                                <w:lang w:val="en-GB"/>
                              </w:rPr>
                              <w:t>Wednesday 21</w:t>
                            </w:r>
                            <w:r w:rsidR="002C398C" w:rsidRPr="002C398C">
                              <w:rPr>
                                <w:vertAlign w:val="superscript"/>
                                <w:lang w:val="en-GB"/>
                              </w:rPr>
                              <w:t>st</w:t>
                            </w:r>
                            <w:r w:rsidR="002C398C">
                              <w:rPr>
                                <w:lang w:val="en-GB"/>
                              </w:rPr>
                              <w:t xml:space="preserve"> July 2027</w:t>
                            </w:r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</w:p>
                          <w:p w14:paraId="32EB007F" w14:textId="5F7D1EC4" w:rsidR="00F3740B" w:rsidRDefault="00F3740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   Half term </w:t>
                            </w:r>
                            <w:r w:rsidR="002C398C">
                              <w:rPr>
                                <w:lang w:val="en-GB"/>
                              </w:rPr>
                              <w:t>31</w:t>
                            </w:r>
                            <w:r w:rsidR="002C398C" w:rsidRPr="002C398C">
                              <w:rPr>
                                <w:vertAlign w:val="superscript"/>
                                <w:lang w:val="en-GB"/>
                              </w:rPr>
                              <w:t>st</w:t>
                            </w:r>
                            <w:r w:rsidR="002C398C">
                              <w:rPr>
                                <w:lang w:val="en-GB"/>
                              </w:rPr>
                              <w:t xml:space="preserve"> May 2027 – 4</w:t>
                            </w:r>
                            <w:r w:rsidR="002C398C" w:rsidRPr="002C398C">
                              <w:rPr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2C398C">
                              <w:rPr>
                                <w:lang w:val="en-GB"/>
                              </w:rPr>
                              <w:t xml:space="preserve"> June 2027</w:t>
                            </w:r>
                          </w:p>
                          <w:p w14:paraId="5ED2156E" w14:textId="4F37B27A" w:rsidR="00F3740B" w:rsidRDefault="00F3740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May Bank Holiday – </w:t>
                            </w:r>
                            <w:r w:rsidR="002C398C">
                              <w:rPr>
                                <w:lang w:val="en-GB"/>
                              </w:rPr>
                              <w:t>3rd</w:t>
                            </w:r>
                            <w:r>
                              <w:rPr>
                                <w:lang w:val="en-GB"/>
                              </w:rPr>
                              <w:t xml:space="preserve"> May 2025</w:t>
                            </w:r>
                          </w:p>
                          <w:p w14:paraId="1E266FFD" w14:textId="43A30DE8" w:rsidR="00F3740B" w:rsidRDefault="00F3740B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615964AE" w14:textId="36474962" w:rsidR="00F3740B" w:rsidRPr="00C45340" w:rsidRDefault="00F3740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FBCED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5.45pt;width:302.25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" fillcolor="window">
                <v:path arrowok="t"/>
                <v:textbox>
                  <w:txbxContent>
                    <w:p w14:paraId="28F0B022" w14:textId="385B0921" w:rsidR="00F3740B" w:rsidRDefault="00F3740B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Autumn Term: </w:t>
                      </w:r>
                      <w:r w:rsidR="002C398C">
                        <w:rPr>
                          <w:lang w:val="en-GB"/>
                        </w:rPr>
                        <w:t>Tuesday 1</w:t>
                      </w:r>
                      <w:r w:rsidR="002C398C" w:rsidRPr="002C398C">
                        <w:rPr>
                          <w:vertAlign w:val="superscript"/>
                          <w:lang w:val="en-GB"/>
                        </w:rPr>
                        <w:t>st</w:t>
                      </w:r>
                      <w:r w:rsidR="002C398C">
                        <w:rPr>
                          <w:lang w:val="en-GB"/>
                        </w:rPr>
                        <w:t xml:space="preserve"> September 2026 </w:t>
                      </w:r>
                      <w:proofErr w:type="gramStart"/>
                      <w:r w:rsidR="002C398C">
                        <w:rPr>
                          <w:lang w:val="en-GB"/>
                        </w:rPr>
                        <w:t xml:space="preserve">- </w:t>
                      </w:r>
                      <w:r>
                        <w:rPr>
                          <w:lang w:val="en-GB"/>
                        </w:rPr>
                        <w:t xml:space="preserve"> Friday</w:t>
                      </w:r>
                      <w:proofErr w:type="gramEnd"/>
                      <w:r>
                        <w:rPr>
                          <w:lang w:val="en-GB"/>
                        </w:rPr>
                        <w:t xml:space="preserve"> 1</w:t>
                      </w:r>
                      <w:r w:rsidR="002C398C">
                        <w:rPr>
                          <w:lang w:val="en-GB"/>
                        </w:rPr>
                        <w:t>8</w:t>
                      </w:r>
                      <w:r w:rsidRPr="00C45340">
                        <w:rPr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lang w:val="en-GB"/>
                        </w:rPr>
                        <w:t xml:space="preserve"> December 202</w:t>
                      </w:r>
                      <w:r w:rsidR="002C398C">
                        <w:rPr>
                          <w:lang w:val="en-GB"/>
                        </w:rPr>
                        <w:t>6</w:t>
                      </w:r>
                    </w:p>
                    <w:p w14:paraId="4CC55AB6" w14:textId="724437D0" w:rsidR="00F3740B" w:rsidRDefault="00F3740B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   Half term 2</w:t>
                      </w:r>
                      <w:r w:rsidR="002C398C">
                        <w:rPr>
                          <w:lang w:val="en-GB"/>
                        </w:rPr>
                        <w:t>6</w:t>
                      </w:r>
                      <w:r w:rsidRPr="00C45340">
                        <w:rPr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lang w:val="en-GB"/>
                        </w:rPr>
                        <w:t xml:space="preserve"> October – 3</w:t>
                      </w:r>
                      <w:r w:rsidR="002C398C">
                        <w:rPr>
                          <w:lang w:val="en-GB"/>
                        </w:rPr>
                        <w:t>0</w:t>
                      </w:r>
                      <w:r w:rsidRPr="00C45340">
                        <w:rPr>
                          <w:vertAlign w:val="superscript"/>
                          <w:lang w:val="en-GB"/>
                        </w:rPr>
                        <w:t>st</w:t>
                      </w:r>
                      <w:r>
                        <w:rPr>
                          <w:lang w:val="en-GB"/>
                        </w:rPr>
                        <w:t xml:space="preserve"> October</w:t>
                      </w:r>
                    </w:p>
                    <w:p w14:paraId="2A1D899B" w14:textId="7C6E1278" w:rsidR="00F3740B" w:rsidRDefault="00F3740B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Spring Term: Monday </w:t>
                      </w:r>
                      <w:r w:rsidR="002C398C">
                        <w:rPr>
                          <w:lang w:val="en-GB"/>
                        </w:rPr>
                        <w:t>4</w:t>
                      </w:r>
                      <w:r w:rsidRPr="00C45340">
                        <w:rPr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lang w:val="en-GB"/>
                        </w:rPr>
                        <w:t xml:space="preserve"> January 202</w:t>
                      </w:r>
                      <w:r w:rsidR="002C398C">
                        <w:rPr>
                          <w:lang w:val="en-GB"/>
                        </w:rPr>
                        <w:t>7</w:t>
                      </w:r>
                      <w:r>
                        <w:rPr>
                          <w:lang w:val="en-GB"/>
                        </w:rPr>
                        <w:t xml:space="preserve"> – </w:t>
                      </w:r>
                      <w:r w:rsidR="002C398C">
                        <w:rPr>
                          <w:lang w:val="en-GB"/>
                        </w:rPr>
                        <w:t>Thursday 25</w:t>
                      </w:r>
                      <w:r w:rsidR="002C398C" w:rsidRPr="002C398C">
                        <w:rPr>
                          <w:vertAlign w:val="superscript"/>
                          <w:lang w:val="en-GB"/>
                        </w:rPr>
                        <w:t>t</w:t>
                      </w:r>
                      <w:r w:rsidRPr="0095193C">
                        <w:rPr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lang w:val="en-GB"/>
                        </w:rPr>
                        <w:t xml:space="preserve"> March 202</w:t>
                      </w:r>
                      <w:r w:rsidR="002C398C">
                        <w:rPr>
                          <w:lang w:val="en-GB"/>
                        </w:rPr>
                        <w:t>7</w:t>
                      </w:r>
                    </w:p>
                    <w:p w14:paraId="70BC1F3C" w14:textId="46891C5F" w:rsidR="00F3740B" w:rsidRDefault="00F3740B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   Half term 1</w:t>
                      </w:r>
                      <w:r w:rsidR="002C398C">
                        <w:rPr>
                          <w:lang w:val="en-GB"/>
                        </w:rPr>
                        <w:t>5</w:t>
                      </w:r>
                      <w:r w:rsidRPr="00C45340">
                        <w:rPr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lang w:val="en-GB"/>
                        </w:rPr>
                        <w:t xml:space="preserve"> February – </w:t>
                      </w:r>
                      <w:r w:rsidR="002C398C">
                        <w:rPr>
                          <w:lang w:val="en-GB"/>
                        </w:rPr>
                        <w:t>19</w:t>
                      </w:r>
                      <w:r w:rsidRPr="0095193C">
                        <w:rPr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lang w:val="en-GB"/>
                        </w:rPr>
                        <w:t xml:space="preserve"> February</w:t>
                      </w:r>
                    </w:p>
                    <w:p w14:paraId="633E8C02" w14:textId="585385BE" w:rsidR="00F3740B" w:rsidRDefault="00F3740B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Summer Term: Monday 1</w:t>
                      </w:r>
                      <w:r w:rsidR="002C398C">
                        <w:rPr>
                          <w:lang w:val="en-GB"/>
                        </w:rPr>
                        <w:t>2</w:t>
                      </w:r>
                      <w:r w:rsidRPr="0095193C">
                        <w:rPr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lang w:val="en-GB"/>
                        </w:rPr>
                        <w:t xml:space="preserve"> April 202</w:t>
                      </w:r>
                      <w:r w:rsidR="002C398C">
                        <w:rPr>
                          <w:lang w:val="en-GB"/>
                        </w:rPr>
                        <w:t>7</w:t>
                      </w:r>
                      <w:r>
                        <w:rPr>
                          <w:lang w:val="en-GB"/>
                        </w:rPr>
                        <w:t xml:space="preserve"> – </w:t>
                      </w:r>
                      <w:r w:rsidR="002C398C">
                        <w:rPr>
                          <w:lang w:val="en-GB"/>
                        </w:rPr>
                        <w:t>Wednesday 21</w:t>
                      </w:r>
                      <w:r w:rsidR="002C398C" w:rsidRPr="002C398C">
                        <w:rPr>
                          <w:vertAlign w:val="superscript"/>
                          <w:lang w:val="en-GB"/>
                        </w:rPr>
                        <w:t>st</w:t>
                      </w:r>
                      <w:r w:rsidR="002C398C">
                        <w:rPr>
                          <w:lang w:val="en-GB"/>
                        </w:rPr>
                        <w:t xml:space="preserve"> July 2027</w:t>
                      </w:r>
                      <w:r>
                        <w:rPr>
                          <w:lang w:val="en-GB"/>
                        </w:rPr>
                        <w:t xml:space="preserve"> </w:t>
                      </w:r>
                    </w:p>
                    <w:p w14:paraId="32EB007F" w14:textId="5F7D1EC4" w:rsidR="00F3740B" w:rsidRDefault="00F3740B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   Half term </w:t>
                      </w:r>
                      <w:r w:rsidR="002C398C">
                        <w:rPr>
                          <w:lang w:val="en-GB"/>
                        </w:rPr>
                        <w:t>31</w:t>
                      </w:r>
                      <w:r w:rsidR="002C398C" w:rsidRPr="002C398C">
                        <w:rPr>
                          <w:vertAlign w:val="superscript"/>
                          <w:lang w:val="en-GB"/>
                        </w:rPr>
                        <w:t>st</w:t>
                      </w:r>
                      <w:r w:rsidR="002C398C">
                        <w:rPr>
                          <w:lang w:val="en-GB"/>
                        </w:rPr>
                        <w:t xml:space="preserve"> May 2027 – 4</w:t>
                      </w:r>
                      <w:r w:rsidR="002C398C" w:rsidRPr="002C398C">
                        <w:rPr>
                          <w:vertAlign w:val="superscript"/>
                          <w:lang w:val="en-GB"/>
                        </w:rPr>
                        <w:t>th</w:t>
                      </w:r>
                      <w:r w:rsidR="002C398C">
                        <w:rPr>
                          <w:lang w:val="en-GB"/>
                        </w:rPr>
                        <w:t xml:space="preserve"> June 2027</w:t>
                      </w:r>
                    </w:p>
                    <w:p w14:paraId="5ED2156E" w14:textId="4F37B27A" w:rsidR="00F3740B" w:rsidRDefault="00F3740B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May Bank Holiday – </w:t>
                      </w:r>
                      <w:r w:rsidR="002C398C">
                        <w:rPr>
                          <w:lang w:val="en-GB"/>
                        </w:rPr>
                        <w:t>3rd</w:t>
                      </w:r>
                      <w:r>
                        <w:rPr>
                          <w:lang w:val="en-GB"/>
                        </w:rPr>
                        <w:t xml:space="preserve"> May 2025</w:t>
                      </w:r>
                    </w:p>
                    <w:p w14:paraId="1E266FFD" w14:textId="43A30DE8" w:rsidR="00F3740B" w:rsidRDefault="00F3740B">
                      <w:pPr>
                        <w:rPr>
                          <w:lang w:val="en-GB"/>
                        </w:rPr>
                      </w:pPr>
                    </w:p>
                    <w:p w14:paraId="615964AE" w14:textId="36474962" w:rsidR="00F3740B" w:rsidRPr="00C45340" w:rsidRDefault="00F3740B">
                      <w:pPr>
                        <w:rPr>
                          <w:lang w:val="en-GB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tbl>
      <w:tblPr>
        <w:tblW w:w="4024" w:type="dxa"/>
        <w:tblInd w:w="6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8"/>
        <w:gridCol w:w="3576"/>
      </w:tblGrid>
      <w:tr w:rsidR="00150922" w:rsidRPr="006718E1" w14:paraId="1C067E64" w14:textId="3DF00F8B" w:rsidTr="006718E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0F0F0"/>
            <w:vAlign w:val="bottom"/>
          </w:tcPr>
          <w:p w14:paraId="78FCF9C2" w14:textId="1869044E" w:rsidR="00041A80" w:rsidRPr="006718E1" w:rsidRDefault="00041A80" w:rsidP="00041A80">
            <w:pPr>
              <w:rPr>
                <w:b/>
              </w:rPr>
            </w:pP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/>
          </w:tcPr>
          <w:p w14:paraId="3D91187E" w14:textId="4EA4CFC8" w:rsidR="00041A80" w:rsidRPr="006718E1" w:rsidRDefault="00041A80" w:rsidP="006718E1">
            <w:pPr>
              <w:spacing w:before="10" w:after="10"/>
              <w:jc w:val="center"/>
              <w:rPr>
                <w:b/>
                <w:szCs w:val="14"/>
              </w:rPr>
            </w:pPr>
            <w:r w:rsidRPr="006718E1">
              <w:rPr>
                <w:b/>
                <w:szCs w:val="14"/>
              </w:rPr>
              <w:t>School day</w:t>
            </w:r>
          </w:p>
        </w:tc>
      </w:tr>
      <w:tr w:rsidR="00150922" w:rsidRPr="006718E1" w14:paraId="1DC699AA" w14:textId="77777777" w:rsidTr="006718E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711"/>
            <w:vAlign w:val="bottom"/>
          </w:tcPr>
          <w:p w14:paraId="1019D0F1" w14:textId="77777777" w:rsidR="001D3BBA" w:rsidRPr="006718E1" w:rsidRDefault="001D3BBA" w:rsidP="006718E1">
            <w:pPr>
              <w:spacing w:before="40" w:after="40"/>
              <w:jc w:val="center"/>
              <w:rPr>
                <w:szCs w:val="14"/>
              </w:rPr>
            </w:pP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7161ED" w14:textId="0047621B" w:rsidR="001D3BBA" w:rsidRPr="006718E1" w:rsidRDefault="001D3BBA" w:rsidP="006718E1">
            <w:pPr>
              <w:spacing w:before="40" w:after="40"/>
              <w:jc w:val="center"/>
              <w:rPr>
                <w:b/>
                <w:bCs/>
                <w:szCs w:val="14"/>
              </w:rPr>
            </w:pPr>
            <w:r w:rsidRPr="006718E1">
              <w:rPr>
                <w:b/>
                <w:bCs/>
                <w:szCs w:val="14"/>
              </w:rPr>
              <w:t xml:space="preserve">Teacher </w:t>
            </w:r>
            <w:r w:rsidR="00313D11" w:rsidRPr="006718E1">
              <w:rPr>
                <w:b/>
                <w:bCs/>
                <w:szCs w:val="14"/>
              </w:rPr>
              <w:t>t</w:t>
            </w:r>
            <w:r w:rsidRPr="006718E1">
              <w:rPr>
                <w:b/>
                <w:bCs/>
                <w:szCs w:val="14"/>
              </w:rPr>
              <w:t>raining day</w:t>
            </w:r>
          </w:p>
        </w:tc>
      </w:tr>
      <w:tr w:rsidR="00150922" w:rsidRPr="006718E1" w14:paraId="5FDA1FEB" w14:textId="0265812E" w:rsidTr="006718E1">
        <w:tc>
          <w:tcPr>
            <w:tcW w:w="448" w:type="dxa"/>
            <w:tcBorders>
              <w:top w:val="single" w:sz="4" w:space="0" w:color="auto"/>
            </w:tcBorders>
            <w:shd w:val="clear" w:color="auto" w:fill="FF8AD8"/>
            <w:vAlign w:val="bottom"/>
          </w:tcPr>
          <w:p w14:paraId="402B7FFF" w14:textId="2BF46A31" w:rsidR="00041A80" w:rsidRPr="006718E1" w:rsidRDefault="00041A80" w:rsidP="00041A80">
            <w:r w:rsidRPr="006718E1">
              <w:t xml:space="preserve">    </w:t>
            </w:r>
          </w:p>
        </w:tc>
        <w:tc>
          <w:tcPr>
            <w:tcW w:w="3576" w:type="dxa"/>
            <w:shd w:val="clear" w:color="auto" w:fill="FFFFFF"/>
          </w:tcPr>
          <w:p w14:paraId="0B19684D" w14:textId="136A904C" w:rsidR="00041A80" w:rsidRPr="006718E1" w:rsidRDefault="00041A80" w:rsidP="006718E1">
            <w:pPr>
              <w:spacing w:before="40" w:after="40"/>
              <w:jc w:val="center"/>
              <w:rPr>
                <w:b/>
                <w:szCs w:val="14"/>
              </w:rPr>
            </w:pPr>
            <w:r w:rsidRPr="006718E1">
              <w:rPr>
                <w:b/>
                <w:szCs w:val="14"/>
              </w:rPr>
              <w:t>School Holidays</w:t>
            </w:r>
          </w:p>
        </w:tc>
      </w:tr>
      <w:tr w:rsidR="00150922" w:rsidRPr="006718E1" w14:paraId="0C641434" w14:textId="68C31A5B" w:rsidTr="006718E1">
        <w:tc>
          <w:tcPr>
            <w:tcW w:w="448" w:type="dxa"/>
            <w:shd w:val="clear" w:color="auto" w:fill="7DCFDF"/>
          </w:tcPr>
          <w:p w14:paraId="4E0762BF" w14:textId="77777777" w:rsidR="00041A80" w:rsidRPr="006718E1" w:rsidRDefault="00041A80" w:rsidP="00041A80"/>
        </w:tc>
        <w:tc>
          <w:tcPr>
            <w:tcW w:w="3576" w:type="dxa"/>
            <w:shd w:val="clear" w:color="auto" w:fill="FFFFFF"/>
          </w:tcPr>
          <w:p w14:paraId="1FD6F15D" w14:textId="1C26741C" w:rsidR="00041A80" w:rsidRPr="006718E1" w:rsidRDefault="00041A80" w:rsidP="006718E1">
            <w:pPr>
              <w:spacing w:before="40" w:after="40"/>
              <w:jc w:val="center"/>
              <w:rPr>
                <w:b/>
                <w:szCs w:val="14"/>
              </w:rPr>
            </w:pPr>
            <w:r w:rsidRPr="006718E1">
              <w:rPr>
                <w:b/>
                <w:szCs w:val="14"/>
              </w:rPr>
              <w:t>Bank Holidays</w:t>
            </w:r>
          </w:p>
        </w:tc>
      </w:tr>
      <w:tr w:rsidR="00150922" w:rsidRPr="006718E1" w14:paraId="6102E8CB" w14:textId="13F63EF3" w:rsidTr="006718E1">
        <w:tc>
          <w:tcPr>
            <w:tcW w:w="448" w:type="dxa"/>
            <w:shd w:val="clear" w:color="auto" w:fill="BFBFBF"/>
          </w:tcPr>
          <w:p w14:paraId="65FE1F48" w14:textId="77777777" w:rsidR="00041A80" w:rsidRPr="006718E1" w:rsidRDefault="00041A80" w:rsidP="006718E1">
            <w:pPr>
              <w:spacing w:before="40" w:after="40"/>
              <w:jc w:val="center"/>
              <w:rPr>
                <w:szCs w:val="14"/>
              </w:rPr>
            </w:pPr>
          </w:p>
        </w:tc>
        <w:tc>
          <w:tcPr>
            <w:tcW w:w="3576" w:type="dxa"/>
            <w:shd w:val="clear" w:color="auto" w:fill="FFFFFF"/>
          </w:tcPr>
          <w:p w14:paraId="68D9B2A9" w14:textId="58DFF517" w:rsidR="00041A80" w:rsidRPr="006718E1" w:rsidRDefault="00041A80" w:rsidP="006718E1">
            <w:pPr>
              <w:spacing w:before="40" w:after="40"/>
              <w:jc w:val="center"/>
              <w:rPr>
                <w:b/>
                <w:szCs w:val="14"/>
              </w:rPr>
            </w:pPr>
            <w:r w:rsidRPr="006718E1">
              <w:rPr>
                <w:b/>
                <w:szCs w:val="14"/>
              </w:rPr>
              <w:t>Weekends</w:t>
            </w:r>
          </w:p>
        </w:tc>
      </w:tr>
    </w:tbl>
    <w:p w14:paraId="705D2AA6" w14:textId="1C481013" w:rsidR="00041A80" w:rsidRPr="00041A80" w:rsidRDefault="00041A80" w:rsidP="00041A80"/>
    <w:sectPr w:rsidR="00041A80" w:rsidRPr="00041A80" w:rsidSect="00B4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242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6F5DC" w14:textId="77777777" w:rsidR="00F3740B" w:rsidRDefault="00F3740B" w:rsidP="00337E14">
      <w:pPr>
        <w:spacing w:after="0"/>
      </w:pPr>
      <w:r>
        <w:separator/>
      </w:r>
    </w:p>
  </w:endnote>
  <w:endnote w:type="continuationSeparator" w:id="0">
    <w:p w14:paraId="012B25D8" w14:textId="77777777" w:rsidR="00F3740B" w:rsidRDefault="00F3740B" w:rsidP="00337E1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89A07" w14:textId="77777777" w:rsidR="00F3740B" w:rsidRDefault="00F374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6DC31" w14:textId="77777777" w:rsidR="00F3740B" w:rsidRDefault="00F374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2AEFF" w14:textId="77777777" w:rsidR="00F3740B" w:rsidRDefault="00F374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ACC70" w14:textId="77777777" w:rsidR="00F3740B" w:rsidRDefault="00F3740B" w:rsidP="00337E14">
      <w:pPr>
        <w:spacing w:after="0"/>
      </w:pPr>
      <w:r>
        <w:separator/>
      </w:r>
    </w:p>
  </w:footnote>
  <w:footnote w:type="continuationSeparator" w:id="0">
    <w:p w14:paraId="27DE89CF" w14:textId="77777777" w:rsidR="00F3740B" w:rsidRDefault="00F3740B" w:rsidP="00337E1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8F21A" w14:textId="77777777" w:rsidR="00F3740B" w:rsidRDefault="00F374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79F52" w14:textId="77777777" w:rsidR="00F3740B" w:rsidRDefault="00F374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46EC5" w14:textId="77777777" w:rsidR="00F3740B" w:rsidRDefault="00F374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A80"/>
    <w:rsid w:val="00041A80"/>
    <w:rsid w:val="00096060"/>
    <w:rsid w:val="000A6191"/>
    <w:rsid w:val="000D6EFE"/>
    <w:rsid w:val="00112CB0"/>
    <w:rsid w:val="00150922"/>
    <w:rsid w:val="0015788A"/>
    <w:rsid w:val="00177845"/>
    <w:rsid w:val="00191999"/>
    <w:rsid w:val="001D3BBA"/>
    <w:rsid w:val="00223B9D"/>
    <w:rsid w:val="00223D4D"/>
    <w:rsid w:val="00224A77"/>
    <w:rsid w:val="002459E0"/>
    <w:rsid w:val="00246E8A"/>
    <w:rsid w:val="002542FD"/>
    <w:rsid w:val="002C398C"/>
    <w:rsid w:val="002E5C4D"/>
    <w:rsid w:val="00307280"/>
    <w:rsid w:val="00313D11"/>
    <w:rsid w:val="00337E14"/>
    <w:rsid w:val="003522B7"/>
    <w:rsid w:val="00366921"/>
    <w:rsid w:val="003C14C4"/>
    <w:rsid w:val="00406556"/>
    <w:rsid w:val="0044315E"/>
    <w:rsid w:val="004A6647"/>
    <w:rsid w:val="004A6C50"/>
    <w:rsid w:val="004B430E"/>
    <w:rsid w:val="004F683C"/>
    <w:rsid w:val="005416FC"/>
    <w:rsid w:val="00547027"/>
    <w:rsid w:val="00547982"/>
    <w:rsid w:val="0058421F"/>
    <w:rsid w:val="005A56BC"/>
    <w:rsid w:val="005D20A1"/>
    <w:rsid w:val="00622951"/>
    <w:rsid w:val="006718E1"/>
    <w:rsid w:val="006E7372"/>
    <w:rsid w:val="006F1D3C"/>
    <w:rsid w:val="00700104"/>
    <w:rsid w:val="007476DE"/>
    <w:rsid w:val="007B3E4E"/>
    <w:rsid w:val="007F75C5"/>
    <w:rsid w:val="0081420B"/>
    <w:rsid w:val="008C4FE5"/>
    <w:rsid w:val="009035EA"/>
    <w:rsid w:val="0095193C"/>
    <w:rsid w:val="00951F65"/>
    <w:rsid w:val="00985702"/>
    <w:rsid w:val="009872A6"/>
    <w:rsid w:val="00996198"/>
    <w:rsid w:val="009C024C"/>
    <w:rsid w:val="009F65F2"/>
    <w:rsid w:val="00A15338"/>
    <w:rsid w:val="00A70674"/>
    <w:rsid w:val="00A813D2"/>
    <w:rsid w:val="00A875D8"/>
    <w:rsid w:val="00B03FCB"/>
    <w:rsid w:val="00B43C59"/>
    <w:rsid w:val="00B54E7A"/>
    <w:rsid w:val="00B672F6"/>
    <w:rsid w:val="00B87BA8"/>
    <w:rsid w:val="00BD4C1E"/>
    <w:rsid w:val="00C06864"/>
    <w:rsid w:val="00C45340"/>
    <w:rsid w:val="00C606FF"/>
    <w:rsid w:val="00C74996"/>
    <w:rsid w:val="00C964BD"/>
    <w:rsid w:val="00CA2C02"/>
    <w:rsid w:val="00CC31C0"/>
    <w:rsid w:val="00D35DA8"/>
    <w:rsid w:val="00D93C16"/>
    <w:rsid w:val="00D944C7"/>
    <w:rsid w:val="00E118A4"/>
    <w:rsid w:val="00E34C3E"/>
    <w:rsid w:val="00E65031"/>
    <w:rsid w:val="00EC16F9"/>
    <w:rsid w:val="00F27CB3"/>
    <w:rsid w:val="00F3740B"/>
    <w:rsid w:val="00F51193"/>
    <w:rsid w:val="00FB5FA5"/>
    <w:rsid w:val="00FB797E"/>
    <w:rsid w:val="00FC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6D464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MS PGothic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A80"/>
    <w:pPr>
      <w:spacing w:after="60"/>
    </w:pPr>
    <w:rPr>
      <w:color w:val="505050"/>
      <w:sz w:val="18"/>
      <w:szCs w:val="18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16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qFormat/>
    <w:pPr>
      <w:spacing w:after="0"/>
      <w:contextualSpacing/>
    </w:pPr>
    <w:rPr>
      <w:b/>
      <w:bCs/>
      <w:kern w:val="28"/>
      <w:sz w:val="30"/>
      <w:szCs w:val="30"/>
    </w:rPr>
  </w:style>
  <w:style w:type="character" w:customStyle="1" w:styleId="TitleChar">
    <w:name w:val="Title Char"/>
    <w:link w:val="Title"/>
    <w:uiPriority w:val="2"/>
    <w:rPr>
      <w:rFonts w:ascii="Arial" w:eastAsia="MS PGothic" w:hAnsi="Arial" w:cs="Times New Roman"/>
      <w:b/>
      <w:bCs/>
      <w:kern w:val="28"/>
      <w:sz w:val="30"/>
      <w:szCs w:val="30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Title"/>
    <w:link w:val="SubtitleChar"/>
    <w:uiPriority w:val="3"/>
    <w:unhideWhenUsed/>
    <w:qFormat/>
    <w:pPr>
      <w:numPr>
        <w:ilvl w:val="1"/>
      </w:numPr>
      <w:jc w:val="center"/>
    </w:pPr>
  </w:style>
  <w:style w:type="character" w:customStyle="1" w:styleId="SubtitleChar">
    <w:name w:val="Subtitle Char"/>
    <w:link w:val="Subtitle"/>
    <w:uiPriority w:val="3"/>
    <w:rPr>
      <w:rFonts w:ascii="Arial" w:eastAsia="MS PGothic" w:hAnsi="Arial" w:cs="Times New Roman"/>
      <w:b/>
      <w:bCs/>
      <w:kern w:val="28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hAnsi="Segoe UI" w:cs="Segoe UI"/>
    </w:rPr>
  </w:style>
  <w:style w:type="table" w:customStyle="1" w:styleId="LayoutTable">
    <w:name w:val="Layout Table"/>
    <w:basedOn w:val="TableNormal"/>
    <w:uiPriority w:val="99"/>
    <w:tblPr>
      <w:tblCellMar>
        <w:top w:w="29" w:type="dxa"/>
        <w:left w:w="29" w:type="dxa"/>
        <w:bottom w:w="29" w:type="dxa"/>
        <w:right w:w="29" w:type="dxa"/>
      </w:tblCellMar>
    </w:tblPr>
  </w:style>
  <w:style w:type="table" w:customStyle="1" w:styleId="MonthLayout">
    <w:name w:val="Month Layout"/>
    <w:basedOn w:val="TableNormal"/>
    <w:uiPriority w:val="99"/>
    <w:pPr>
      <w:spacing w:before="20" w:after="20"/>
    </w:pPr>
    <w:rPr>
      <w:szCs w:val="15"/>
    </w:rPr>
    <w:tblPr>
      <w:tblBorders>
        <w:top w:val="single" w:sz="4" w:space="0" w:color="505050"/>
        <w:left w:val="single" w:sz="4" w:space="0" w:color="505050"/>
        <w:bottom w:val="single" w:sz="4" w:space="0" w:color="505050"/>
        <w:right w:val="single" w:sz="4" w:space="0" w:color="505050"/>
      </w:tblBorders>
      <w:tblCellMar>
        <w:left w:w="0" w:type="dxa"/>
        <w:right w:w="0" w:type="dxa"/>
      </w:tblCellMar>
    </w:tblPr>
    <w:tblStylePr w:type="firstRow">
      <w:pPr>
        <w:wordWrap/>
        <w:spacing w:beforeLines="20" w:before="20" w:beforeAutospacing="0" w:afterLines="20" w:after="20" w:afterAutospacing="0"/>
        <w:jc w:val="center"/>
      </w:pPr>
      <w:rPr>
        <w:b/>
        <w:color w:val="FFFFFF"/>
        <w:sz w:val="18"/>
      </w:rPr>
      <w:tblPr/>
      <w:tcPr>
        <w:shd w:val="clear" w:color="auto" w:fill="30506A"/>
      </w:tcPr>
    </w:tblStylePr>
  </w:style>
  <w:style w:type="table" w:customStyle="1" w:styleId="MonthTable">
    <w:name w:val="Month Table"/>
    <w:basedOn w:val="TableNormal"/>
    <w:uiPriority w:val="99"/>
    <w:pPr>
      <w:spacing w:before="40" w:after="40"/>
      <w:jc w:val="center"/>
    </w:pPr>
    <w:rPr>
      <w:szCs w:val="14"/>
    </w:rPr>
    <w:tblPr>
      <w:tblBorders>
        <w:insideH w:val="single" w:sz="4" w:space="0" w:color="8A8A8A"/>
        <w:insideV w:val="single" w:sz="4" w:space="0" w:color="8A8A8A"/>
      </w:tblBorders>
    </w:tblPr>
    <w:tblStylePr w:type="firstRow">
      <w:pPr>
        <w:wordWrap/>
        <w:spacing w:beforeLines="0" w:before="10" w:beforeAutospacing="0" w:afterLines="0" w:after="10" w:afterAutospacing="0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0F0F0"/>
      </w:tcPr>
    </w:tblStylePr>
  </w:style>
  <w:style w:type="character" w:customStyle="1" w:styleId="Heading1Char">
    <w:name w:val="Heading 1 Char"/>
    <w:link w:val="Heading1"/>
    <w:uiPriority w:val="9"/>
    <w:rPr>
      <w:rFonts w:ascii="Arial" w:eastAsia="MS PGothic" w:hAnsi="Arial" w:cs="Times New Roman"/>
      <w:b/>
      <w:bCs/>
    </w:rPr>
  </w:style>
  <w:style w:type="table" w:customStyle="1" w:styleId="Sem1">
    <w:name w:val="Sem 1"/>
    <w:basedOn w:val="TableNormal"/>
    <w:uiPriority w:val="99"/>
    <w:pPr>
      <w:spacing w:before="60"/>
      <w:jc w:val="center"/>
    </w:pPr>
    <w:tblPr/>
    <w:tcPr>
      <w:shd w:val="clear" w:color="auto" w:fill="FFEA82"/>
      <w:vAlign w:val="center"/>
    </w:tcPr>
  </w:style>
  <w:style w:type="paragraph" w:styleId="NoSpacing">
    <w:name w:val="No Spacing"/>
    <w:uiPriority w:val="98"/>
    <w:unhideWhenUsed/>
    <w:qFormat/>
    <w:rPr>
      <w:color w:val="505050"/>
      <w:sz w:val="18"/>
      <w:szCs w:val="18"/>
      <w:lang w:val="en-US" w:eastAsia="ja-JP"/>
    </w:rPr>
  </w:style>
  <w:style w:type="table" w:customStyle="1" w:styleId="Sem2">
    <w:name w:val="Sem 2"/>
    <w:basedOn w:val="TableNormal"/>
    <w:uiPriority w:val="99"/>
    <w:pPr>
      <w:spacing w:before="60"/>
      <w:jc w:val="center"/>
    </w:pPr>
    <w:tblPr/>
    <w:tcPr>
      <w:shd w:val="clear" w:color="auto" w:fill="7DCFDF"/>
      <w:vAlign w:val="center"/>
    </w:tcPr>
  </w:style>
  <w:style w:type="table" w:customStyle="1" w:styleId="Sem3">
    <w:name w:val="Sem 3"/>
    <w:basedOn w:val="TableNormal"/>
    <w:uiPriority w:val="99"/>
    <w:pPr>
      <w:spacing w:before="60"/>
      <w:jc w:val="center"/>
    </w:pPr>
    <w:tblPr/>
    <w:tcPr>
      <w:shd w:val="clear" w:color="auto" w:fill="CFE14B"/>
      <w:vAlign w:val="center"/>
    </w:tcPr>
  </w:style>
  <w:style w:type="character" w:styleId="PlaceholderText">
    <w:name w:val="Placeholder Tex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Header">
    <w:name w:val="header"/>
    <w:basedOn w:val="Normal"/>
    <w:link w:val="HeaderChar"/>
    <w:uiPriority w:val="99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4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.crompton\AppData\Roaming\Microsoft\Templates\Academic%20year%20calendar.dotx" TargetMode="External"/></Relationships>
</file>

<file path=word/theme/theme1.xml><?xml version="1.0" encoding="utf-8"?>
<a:theme xmlns:a="http://schemas.openxmlformats.org/drawingml/2006/main" name="Office Theme">
  <a:themeElements>
    <a:clrScheme name="Academic Calendar">
      <a:dk1>
        <a:sysClr val="windowText" lastClr="000000"/>
      </a:dk1>
      <a:lt1>
        <a:sysClr val="window" lastClr="FFFFFF"/>
      </a:lt1>
      <a:dk2>
        <a:srgbClr val="161616"/>
      </a:dk2>
      <a:lt2>
        <a:srgbClr val="F0F0F0"/>
      </a:lt2>
      <a:accent1>
        <a:srgbClr val="30506A"/>
      </a:accent1>
      <a:accent2>
        <a:srgbClr val="FFEA82"/>
      </a:accent2>
      <a:accent3>
        <a:srgbClr val="7DCFDF"/>
      </a:accent3>
      <a:accent4>
        <a:srgbClr val="CFE14B"/>
      </a:accent4>
      <a:accent5>
        <a:srgbClr val="89C711"/>
      </a:accent5>
      <a:accent6>
        <a:srgbClr val="8A479B"/>
      </a:accent6>
      <a:hlink>
        <a:srgbClr val="00FFFF"/>
      </a:hlink>
      <a:folHlink>
        <a:srgbClr val="8A479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C022EAC1267449AC377FD03D9C265A" ma:contentTypeVersion="18" ma:contentTypeDescription="Create a new document." ma:contentTypeScope="" ma:versionID="6faa64677ca11c29ee100b9f11958055">
  <xsd:schema xmlns:xsd="http://www.w3.org/2001/XMLSchema" xmlns:xs="http://www.w3.org/2001/XMLSchema" xmlns:p="http://schemas.microsoft.com/office/2006/metadata/properties" xmlns:ns3="333f4de2-dc1c-44d4-8bb7-4257d4148349" xmlns:ns4="465ebb1b-42a5-4f60-ac19-e505b7346c9d" targetNamespace="http://schemas.microsoft.com/office/2006/metadata/properties" ma:root="true" ma:fieldsID="306e4c7a5efe9535df386bedaf772375" ns3:_="" ns4:_="">
    <xsd:import namespace="333f4de2-dc1c-44d4-8bb7-4257d4148349"/>
    <xsd:import namespace="465ebb1b-42a5-4f60-ac19-e505b7346c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3f4de2-dc1c-44d4-8bb7-4257d41483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ebb1b-42a5-4f60-ac19-e505b7346c9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333f4de2-dc1c-44d4-8bb7-4257d4148349" xsi:nil="true"/>
    <_activity xmlns="333f4de2-dc1c-44d4-8bb7-4257d4148349" xsi:nil="true"/>
  </documentManagement>
</p:properties>
</file>

<file path=customXml/itemProps1.xml><?xml version="1.0" encoding="utf-8"?>
<ds:datastoreItem xmlns:ds="http://schemas.openxmlformats.org/officeDocument/2006/customXml" ds:itemID="{37D44178-BBCE-4F14-A9D6-47B2DB175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3f4de2-dc1c-44d4-8bb7-4257d4148349"/>
    <ds:schemaRef ds:uri="465ebb1b-42a5-4f60-ac19-e505b7346c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34C8F7-1A7E-4AAA-B27D-091DD9B528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ED582A-92EC-41C0-AFC5-E6B42D74E421}">
  <ds:schemaRefs>
    <ds:schemaRef ds:uri="http://schemas.openxmlformats.org/package/2006/metadata/core-properties"/>
    <ds:schemaRef ds:uri="http://schemas.microsoft.com/office/2006/documentManagement/types"/>
    <ds:schemaRef ds:uri="333f4de2-dc1c-44d4-8bb7-4257d4148349"/>
    <ds:schemaRef ds:uri="http://purl.org/dc/elements/1.1/"/>
    <ds:schemaRef ds:uri="http://schemas.microsoft.com/office/2006/metadata/properties"/>
    <ds:schemaRef ds:uri="465ebb1b-42a5-4f60-ac19-e505b7346c9d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Academic year calendar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2026-01-13T11:35:00Z</dcterms:created>
  <dcterms:modified xsi:type="dcterms:W3CDTF">2026-01-13T11:35:00Z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0x01010072C022EAC1267449AC377FD03D9C265A</vt:lpwstr>
  </property>
</Properties>
</file>